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4E296" w14:textId="4545C946" w:rsidR="00A4778B" w:rsidRPr="000B4580" w:rsidRDefault="00F53BBA" w:rsidP="00154C30">
      <w:pPr>
        <w:spacing w:line="240" w:lineRule="auto"/>
        <w:contextualSpacing/>
        <w:rPr>
          <w:sz w:val="22"/>
        </w:rPr>
      </w:pPr>
      <w:sdt>
        <w:sdtPr>
          <w:rPr>
            <w:sz w:val="22"/>
          </w:rPr>
          <w:alias w:val="Fecha"/>
          <w:tag w:val="Fecha"/>
          <w:id w:val="-306548534"/>
          <w:lock w:val="sdtLocked"/>
          <w:placeholder>
            <w:docPart w:val="9910C46F5A5F47CCAC0E1989903CCEB0"/>
          </w:placeholder>
          <w:date>
            <w:dateFormat w:val="d' de 'MMMM' de 'yyyy"/>
            <w:lid w:val="es-ES"/>
            <w:storeMappedDataAs w:val="date"/>
            <w:calendar w:val="gregorian"/>
          </w:date>
        </w:sdtPr>
        <w:sdtEndPr/>
        <w:sdtContent>
          <w:r w:rsidR="00154C30">
            <w:rPr>
              <w:sz w:val="22"/>
            </w:rPr>
            <w:t>2</w:t>
          </w:r>
          <w:r w:rsidR="007A3889">
            <w:rPr>
              <w:sz w:val="22"/>
            </w:rPr>
            <w:t xml:space="preserve">1 </w:t>
          </w:r>
          <w:r w:rsidR="00154C30">
            <w:rPr>
              <w:sz w:val="22"/>
            </w:rPr>
            <w:t>de junio de 2023</w:t>
          </w:r>
        </w:sdtContent>
      </w:sdt>
    </w:p>
    <w:p w14:paraId="10C2CE6C" w14:textId="1B36528A" w:rsidR="004E202D" w:rsidRPr="006274A3" w:rsidRDefault="00F53BBA" w:rsidP="00154C30">
      <w:pPr>
        <w:pStyle w:val="SupenEncabezado"/>
        <w:spacing w:line="240" w:lineRule="auto"/>
        <w:contextualSpacing/>
        <w:rPr>
          <w:b/>
          <w:bCs/>
          <w:sz w:val="22"/>
        </w:rPr>
      </w:pPr>
      <w:sdt>
        <w:sdtPr>
          <w:rPr>
            <w:rStyle w:val="SupenEncabezadoCar"/>
            <w:b/>
            <w:bCs/>
            <w:sz w:val="22"/>
          </w:rPr>
          <w:alias w:val="Código"/>
          <w:tag w:val="A"/>
          <w:id w:val="1991359848"/>
          <w:lock w:val="sdtLocked"/>
          <w:placeholder>
            <w:docPart w:val="A401AA348D2F4876BC84E0642D349FA4"/>
          </w:placeholder>
          <w:text/>
        </w:sdtPr>
        <w:sdtEndPr>
          <w:rPr>
            <w:rStyle w:val="SupenEncabezadoCar"/>
          </w:rPr>
        </w:sdtEndPr>
        <w:sdtContent>
          <w:r w:rsidR="006274A3" w:rsidRPr="006274A3">
            <w:rPr>
              <w:rStyle w:val="SupenEncabezadoCar"/>
              <w:b/>
              <w:bCs/>
              <w:sz w:val="22"/>
            </w:rPr>
            <w:t>SP-440-2023</w:t>
          </w:r>
        </w:sdtContent>
      </w:sdt>
    </w:p>
    <w:p w14:paraId="7F0C2311" w14:textId="5A4CA918" w:rsidR="0065286A" w:rsidRDefault="0065286A" w:rsidP="00154C30">
      <w:pPr>
        <w:spacing w:line="240" w:lineRule="auto"/>
        <w:contextualSpacing/>
        <w:rPr>
          <w:szCs w:val="24"/>
        </w:rPr>
      </w:pPr>
    </w:p>
    <w:p w14:paraId="49FFF66E" w14:textId="7B3DD98F" w:rsidR="00BA0FF2" w:rsidRDefault="00BA0FF2" w:rsidP="00154C30">
      <w:pPr>
        <w:spacing w:line="240" w:lineRule="auto"/>
        <w:contextualSpacing/>
        <w:rPr>
          <w:szCs w:val="24"/>
        </w:rPr>
      </w:pPr>
    </w:p>
    <w:p w14:paraId="0ED04D0C" w14:textId="77777777" w:rsidR="00154C30" w:rsidRDefault="00154C30" w:rsidP="00154C30">
      <w:pPr>
        <w:spacing w:line="240" w:lineRule="auto"/>
        <w:contextualSpacing/>
        <w:rPr>
          <w:szCs w:val="24"/>
        </w:rPr>
      </w:pPr>
    </w:p>
    <w:p w14:paraId="72CCCD40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Señores</w:t>
      </w:r>
    </w:p>
    <w:p w14:paraId="35EAFB40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Gerentes Generales</w:t>
      </w:r>
    </w:p>
    <w:p w14:paraId="12B5886A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Operadoras de Pensiones Complementarias</w:t>
      </w:r>
    </w:p>
    <w:p w14:paraId="593F0CE5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</w:p>
    <w:p w14:paraId="62DE847B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Señor</w:t>
      </w:r>
    </w:p>
    <w:p w14:paraId="0D8D53FB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Danilo Ugalde Vargas</w:t>
      </w:r>
    </w:p>
    <w:p w14:paraId="01DB69E0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Director Ejecutivo</w:t>
      </w:r>
    </w:p>
    <w:p w14:paraId="597977DC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Asociación Costarricense de Operadoras de Pensiones (ACOP)</w:t>
      </w:r>
    </w:p>
    <w:p w14:paraId="23F829B0" w14:textId="4CFD27F0" w:rsidR="00BA0FF2" w:rsidRDefault="00BA0FF2" w:rsidP="00154C30">
      <w:pPr>
        <w:spacing w:line="240" w:lineRule="auto"/>
        <w:contextualSpacing/>
        <w:rPr>
          <w:szCs w:val="24"/>
        </w:rPr>
      </w:pPr>
    </w:p>
    <w:p w14:paraId="26F20685" w14:textId="77777777" w:rsidR="00154C30" w:rsidRDefault="00154C30" w:rsidP="00154C30">
      <w:pPr>
        <w:spacing w:line="240" w:lineRule="auto"/>
        <w:contextualSpacing/>
        <w:rPr>
          <w:szCs w:val="24"/>
        </w:rPr>
      </w:pPr>
    </w:p>
    <w:p w14:paraId="02640B99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Estimados señores:</w:t>
      </w:r>
    </w:p>
    <w:p w14:paraId="531DAB12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</w:p>
    <w:p w14:paraId="3438BE1D" w14:textId="54DB2F75" w:rsidR="00BA0FF2" w:rsidRDefault="00BA0FF2" w:rsidP="00154C30">
      <w:pPr>
        <w:spacing w:line="240" w:lineRule="auto"/>
        <w:contextualSpacing/>
        <w:jc w:val="both"/>
        <w:rPr>
          <w:rFonts w:eastAsia="Calibri" w:cs="Times New Roman"/>
          <w:szCs w:val="24"/>
          <w:lang w:val="es-CR"/>
        </w:rPr>
      </w:pPr>
      <w:r>
        <w:rPr>
          <w:rFonts w:eastAsia="Calibri" w:cs="Times New Roman"/>
          <w:szCs w:val="24"/>
          <w:lang w:val="es-CR"/>
        </w:rPr>
        <w:t>Como es de su conocimiento, la Superintendencia de Pensiones, a través</w:t>
      </w:r>
      <w:r w:rsidRPr="004B2E5A">
        <w:rPr>
          <w:rFonts w:eastAsia="Calibri" w:cs="Times New Roman"/>
          <w:szCs w:val="24"/>
          <w:lang w:val="es-CR"/>
        </w:rPr>
        <w:t xml:space="preserve"> del </w:t>
      </w:r>
      <w:r w:rsidRPr="004B2E5A">
        <w:rPr>
          <w:rFonts w:eastAsia="Calibri" w:cs="Times New Roman"/>
          <w:i/>
          <w:iCs/>
          <w:szCs w:val="24"/>
          <w:lang w:val="es-CR"/>
        </w:rPr>
        <w:t>Acuerdo</w:t>
      </w:r>
      <w:r>
        <w:rPr>
          <w:rFonts w:eastAsia="Calibri" w:cs="Times New Roman"/>
          <w:i/>
          <w:iCs/>
          <w:szCs w:val="24"/>
          <w:lang w:val="es-CR"/>
        </w:rPr>
        <w:t xml:space="preserve"> N</w:t>
      </w:r>
      <w:r>
        <w:rPr>
          <w:rFonts w:eastAsia="Calibri" w:cs="Times New Roman"/>
          <w:i/>
          <w:iCs/>
          <w:szCs w:val="24"/>
          <w:vertAlign w:val="superscript"/>
          <w:lang w:val="es-CR"/>
        </w:rPr>
        <w:t>o</w:t>
      </w:r>
      <w:r w:rsidRPr="004B2E5A">
        <w:rPr>
          <w:rFonts w:eastAsia="Calibri" w:cs="Times New Roman"/>
          <w:i/>
          <w:iCs/>
          <w:szCs w:val="24"/>
          <w:lang w:val="es-CR"/>
        </w:rPr>
        <w:t xml:space="preserve"> SP-A-240</w:t>
      </w:r>
      <w:r w:rsidRPr="004B2E5A">
        <w:rPr>
          <w:rFonts w:cs="Times New Roman"/>
          <w:i/>
          <w:iCs/>
        </w:rPr>
        <w:t xml:space="preserve"> </w:t>
      </w:r>
      <w:r w:rsidRPr="004B2E5A">
        <w:rPr>
          <w:rFonts w:eastAsia="Calibri" w:cs="Times New Roman"/>
          <w:i/>
          <w:iCs/>
          <w:szCs w:val="24"/>
          <w:lang w:val="es-CR"/>
        </w:rPr>
        <w:t>de las quince horas del día veinticinco de marzo de 2021</w:t>
      </w:r>
      <w:r w:rsidRPr="004B2E5A">
        <w:rPr>
          <w:rFonts w:eastAsia="Calibri" w:cs="Times New Roman"/>
          <w:szCs w:val="24"/>
          <w:lang w:val="es-CR"/>
        </w:rPr>
        <w:t>, emitió la guía de capacitación que debe ser utilizada por las</w:t>
      </w:r>
      <w:r>
        <w:rPr>
          <w:rFonts w:eastAsia="Calibri" w:cs="Times New Roman"/>
          <w:szCs w:val="24"/>
          <w:lang w:val="es-CR"/>
        </w:rPr>
        <w:t xml:space="preserve"> operadoras de pensiones </w:t>
      </w:r>
      <w:r w:rsidRPr="004B2E5A">
        <w:rPr>
          <w:rFonts w:eastAsia="Calibri" w:cs="Times New Roman"/>
          <w:szCs w:val="24"/>
          <w:lang w:val="es-CR"/>
        </w:rPr>
        <w:t>para la capacitación de los agentes promotores</w:t>
      </w:r>
      <w:r>
        <w:rPr>
          <w:rFonts w:eastAsia="Calibri" w:cs="Times New Roman"/>
          <w:szCs w:val="24"/>
          <w:lang w:val="es-CR"/>
        </w:rPr>
        <w:t xml:space="preserve"> </w:t>
      </w:r>
      <w:r w:rsidRPr="004B2E5A">
        <w:rPr>
          <w:rFonts w:eastAsia="Calibri" w:cs="Times New Roman"/>
          <w:szCs w:val="24"/>
          <w:lang w:val="es-CR"/>
        </w:rPr>
        <w:t>de venta</w:t>
      </w:r>
      <w:r>
        <w:rPr>
          <w:rFonts w:eastAsia="Calibri" w:cs="Times New Roman"/>
          <w:szCs w:val="24"/>
          <w:lang w:val="es-CR"/>
        </w:rPr>
        <w:t>s</w:t>
      </w:r>
      <w:r w:rsidRPr="004B2E5A">
        <w:rPr>
          <w:rFonts w:eastAsia="Calibri" w:cs="Times New Roman"/>
          <w:szCs w:val="24"/>
          <w:lang w:val="es-CR"/>
        </w:rPr>
        <w:t xml:space="preserve"> y las evaluaciones que, de los mismos, llegue a realizar </w:t>
      </w:r>
      <w:r>
        <w:rPr>
          <w:rFonts w:eastAsia="Calibri" w:cs="Times New Roman"/>
          <w:szCs w:val="24"/>
          <w:lang w:val="es-CR"/>
        </w:rPr>
        <w:t>el ente supervisor</w:t>
      </w:r>
      <w:r w:rsidRPr="004B2E5A">
        <w:rPr>
          <w:rFonts w:eastAsia="Calibri" w:cs="Times New Roman"/>
          <w:szCs w:val="24"/>
          <w:lang w:val="es-CR"/>
        </w:rPr>
        <w:t xml:space="preserve">. </w:t>
      </w:r>
      <w:r>
        <w:rPr>
          <w:rFonts w:eastAsia="Calibri" w:cs="Times New Roman"/>
          <w:szCs w:val="24"/>
          <w:lang w:val="es-CR"/>
        </w:rPr>
        <w:t xml:space="preserve">El </w:t>
      </w:r>
      <w:r w:rsidRPr="004B2E5A">
        <w:rPr>
          <w:rFonts w:eastAsia="Calibri" w:cs="Times New Roman"/>
          <w:szCs w:val="24"/>
          <w:lang w:val="es-CR"/>
        </w:rPr>
        <w:t>acuerdo</w:t>
      </w:r>
      <w:r>
        <w:rPr>
          <w:rFonts w:eastAsia="Calibri" w:cs="Times New Roman"/>
          <w:szCs w:val="24"/>
          <w:lang w:val="es-CR"/>
        </w:rPr>
        <w:t xml:space="preserve"> de referencia</w:t>
      </w:r>
      <w:r w:rsidRPr="004B2E5A">
        <w:rPr>
          <w:rFonts w:eastAsia="Calibri" w:cs="Times New Roman"/>
          <w:szCs w:val="24"/>
          <w:lang w:val="es-CR"/>
        </w:rPr>
        <w:t xml:space="preserve"> establece una serie de temas y subtemas que </w:t>
      </w:r>
      <w:r>
        <w:rPr>
          <w:rFonts w:eastAsia="Calibri" w:cs="Times New Roman"/>
          <w:szCs w:val="24"/>
          <w:lang w:val="es-CR"/>
        </w:rPr>
        <w:t>constituyen</w:t>
      </w:r>
      <w:r w:rsidRPr="004B2E5A">
        <w:rPr>
          <w:rFonts w:eastAsia="Calibri" w:cs="Times New Roman"/>
          <w:szCs w:val="24"/>
          <w:lang w:val="es-CR"/>
        </w:rPr>
        <w:t xml:space="preserve"> el programa de capacitación y evaluación </w:t>
      </w:r>
      <w:r>
        <w:rPr>
          <w:rFonts w:eastAsia="Calibri" w:cs="Times New Roman"/>
          <w:szCs w:val="24"/>
          <w:lang w:val="es-CR"/>
        </w:rPr>
        <w:t>con el propósito</w:t>
      </w:r>
      <w:r w:rsidRPr="004B2E5A">
        <w:rPr>
          <w:rFonts w:eastAsia="Calibri" w:cs="Times New Roman"/>
          <w:szCs w:val="24"/>
          <w:lang w:val="es-CR"/>
        </w:rPr>
        <w:t xml:space="preserve"> de </w:t>
      </w:r>
      <w:r w:rsidR="00154C30">
        <w:rPr>
          <w:rFonts w:eastAsia="Calibri" w:cs="Times New Roman"/>
          <w:szCs w:val="24"/>
          <w:lang w:val="es-CR"/>
        </w:rPr>
        <w:t xml:space="preserve">que </w:t>
      </w:r>
      <w:r>
        <w:rPr>
          <w:rFonts w:eastAsia="Calibri" w:cs="Times New Roman"/>
          <w:szCs w:val="24"/>
          <w:lang w:val="es-CR"/>
        </w:rPr>
        <w:t xml:space="preserve">los agentes promotores </w:t>
      </w:r>
      <w:r w:rsidRPr="004B2E5A">
        <w:rPr>
          <w:rFonts w:eastAsia="Calibri" w:cs="Times New Roman"/>
          <w:szCs w:val="24"/>
          <w:lang w:val="es-CR"/>
        </w:rPr>
        <w:t xml:space="preserve">cuenten con los conocimientos necesarios para </w:t>
      </w:r>
      <w:r>
        <w:rPr>
          <w:rFonts w:eastAsia="Calibri" w:cs="Times New Roman"/>
          <w:szCs w:val="24"/>
          <w:lang w:val="es-CR"/>
        </w:rPr>
        <w:t>desarrollar las</w:t>
      </w:r>
      <w:r w:rsidRPr="004B2E5A">
        <w:rPr>
          <w:rFonts w:eastAsia="Calibri" w:cs="Times New Roman"/>
          <w:szCs w:val="24"/>
          <w:lang w:val="es-CR"/>
        </w:rPr>
        <w:t xml:space="preserve"> funciones de promoción, asesoría y afiliación a los trabajadores, pensionados</w:t>
      </w:r>
      <w:r>
        <w:rPr>
          <w:rFonts w:eastAsia="Calibri" w:cs="Times New Roman"/>
          <w:szCs w:val="24"/>
          <w:lang w:val="es-CR"/>
        </w:rPr>
        <w:t xml:space="preserve"> y </w:t>
      </w:r>
      <w:r w:rsidRPr="004B2E5A">
        <w:rPr>
          <w:rFonts w:eastAsia="Calibri" w:cs="Times New Roman"/>
          <w:szCs w:val="24"/>
          <w:lang w:val="es-CR"/>
        </w:rPr>
        <w:t>afiliados</w:t>
      </w:r>
      <w:r>
        <w:rPr>
          <w:rFonts w:eastAsia="Calibri" w:cs="Times New Roman"/>
          <w:szCs w:val="24"/>
          <w:lang w:val="es-CR"/>
        </w:rPr>
        <w:t xml:space="preserve">. </w:t>
      </w:r>
      <w:r w:rsidRPr="004B2E5A">
        <w:rPr>
          <w:rFonts w:eastAsia="Calibri" w:cs="Times New Roman"/>
          <w:szCs w:val="24"/>
          <w:lang w:val="es-CR"/>
        </w:rPr>
        <w:t xml:space="preserve"> </w:t>
      </w:r>
    </w:p>
    <w:p w14:paraId="2956761A" w14:textId="77777777" w:rsidR="00E96A5D" w:rsidRDefault="00E96A5D" w:rsidP="00154C30">
      <w:pPr>
        <w:spacing w:line="240" w:lineRule="auto"/>
        <w:contextualSpacing/>
        <w:jc w:val="both"/>
        <w:rPr>
          <w:rFonts w:eastAsia="Calibri" w:cs="Times New Roman"/>
          <w:szCs w:val="24"/>
          <w:lang w:val="es-CR"/>
        </w:rPr>
      </w:pPr>
    </w:p>
    <w:p w14:paraId="7FE23094" w14:textId="7A3B4429" w:rsidR="00BA0FF2" w:rsidRDefault="00BA0FF2" w:rsidP="00154C30">
      <w:pPr>
        <w:spacing w:line="240" w:lineRule="auto"/>
        <w:contextualSpacing/>
        <w:jc w:val="both"/>
        <w:rPr>
          <w:rFonts w:eastAsia="Calibri" w:cs="Times New Roman"/>
          <w:szCs w:val="24"/>
          <w:lang w:val="es-CR"/>
        </w:rPr>
      </w:pPr>
      <w:r>
        <w:rPr>
          <w:rFonts w:eastAsia="Calibri" w:cs="Times New Roman"/>
          <w:szCs w:val="24"/>
          <w:lang w:val="es-CR"/>
        </w:rPr>
        <w:t>No obstante lo anterior, a raíz de los recientes</w:t>
      </w:r>
      <w:r w:rsidRPr="004B2E5A">
        <w:rPr>
          <w:rFonts w:eastAsia="Calibri" w:cs="Times New Roman"/>
          <w:szCs w:val="24"/>
          <w:lang w:val="es-CR"/>
        </w:rPr>
        <w:t xml:space="preserve"> cambios </w:t>
      </w:r>
      <w:r>
        <w:rPr>
          <w:rFonts w:eastAsia="Calibri" w:cs="Times New Roman"/>
          <w:szCs w:val="24"/>
          <w:lang w:val="es-CR"/>
        </w:rPr>
        <w:t xml:space="preserve">que han surgido en </w:t>
      </w:r>
      <w:r w:rsidRPr="004B2E5A">
        <w:rPr>
          <w:rFonts w:eastAsia="Calibri" w:cs="Times New Roman"/>
          <w:szCs w:val="24"/>
          <w:lang w:val="es-CR"/>
        </w:rPr>
        <w:t xml:space="preserve">el entorno del mercado </w:t>
      </w:r>
      <w:r w:rsidR="00154C30">
        <w:rPr>
          <w:rFonts w:eastAsia="Calibri" w:cs="Times New Roman"/>
          <w:szCs w:val="24"/>
          <w:lang w:val="es-CR"/>
        </w:rPr>
        <w:t xml:space="preserve">financiero </w:t>
      </w:r>
      <w:r w:rsidRPr="004B2E5A">
        <w:rPr>
          <w:rFonts w:eastAsia="Calibri" w:cs="Times New Roman"/>
          <w:szCs w:val="24"/>
          <w:lang w:val="es-CR"/>
        </w:rPr>
        <w:t>y la regulación</w:t>
      </w:r>
      <w:r>
        <w:rPr>
          <w:rFonts w:eastAsia="Calibri" w:cs="Times New Roman"/>
          <w:szCs w:val="24"/>
          <w:lang w:val="es-CR"/>
        </w:rPr>
        <w:t xml:space="preserve"> en materia previsional</w:t>
      </w:r>
      <w:r w:rsidRPr="004B2E5A">
        <w:rPr>
          <w:rFonts w:eastAsia="Calibri" w:cs="Times New Roman"/>
          <w:szCs w:val="24"/>
          <w:lang w:val="es-CR"/>
        </w:rPr>
        <w:t>,</w:t>
      </w:r>
      <w:r>
        <w:rPr>
          <w:rFonts w:eastAsia="Calibri" w:cs="Times New Roman"/>
          <w:szCs w:val="24"/>
          <w:lang w:val="es-CR"/>
        </w:rPr>
        <w:t xml:space="preserve"> se requiere implementar un ajuste </w:t>
      </w:r>
      <w:r w:rsidR="00154C30">
        <w:rPr>
          <w:rFonts w:eastAsia="Calibri" w:cs="Times New Roman"/>
          <w:szCs w:val="24"/>
          <w:lang w:val="es-CR"/>
        </w:rPr>
        <w:t xml:space="preserve">relevante </w:t>
      </w:r>
      <w:r>
        <w:rPr>
          <w:rFonts w:eastAsia="Calibri" w:cs="Times New Roman"/>
          <w:szCs w:val="24"/>
          <w:lang w:val="es-CR"/>
        </w:rPr>
        <w:t>al</w:t>
      </w:r>
      <w:r w:rsidRPr="004B2E5A">
        <w:rPr>
          <w:rFonts w:eastAsia="Calibri" w:cs="Times New Roman"/>
          <w:szCs w:val="24"/>
          <w:lang w:val="es-CR"/>
        </w:rPr>
        <w:t xml:space="preserve"> programa </w:t>
      </w:r>
      <w:r>
        <w:rPr>
          <w:rFonts w:eastAsia="Calibri" w:cs="Times New Roman"/>
          <w:szCs w:val="24"/>
          <w:lang w:val="es-CR"/>
        </w:rPr>
        <w:t>de</w:t>
      </w:r>
      <w:r w:rsidRPr="00FF37F8">
        <w:rPr>
          <w:rFonts w:eastAsia="Calibri" w:cs="Times New Roman"/>
          <w:szCs w:val="24"/>
          <w:lang w:val="es-CR"/>
        </w:rPr>
        <w:t xml:space="preserve"> capacitación</w:t>
      </w:r>
      <w:r>
        <w:rPr>
          <w:rFonts w:eastAsia="Calibri" w:cs="Times New Roman"/>
          <w:szCs w:val="24"/>
          <w:lang w:val="es-CR"/>
        </w:rPr>
        <w:t xml:space="preserve"> con el objetivo de actualizar los conocimientos técnicos con que deben contar los colaboradores de las entidades supervisadas</w:t>
      </w:r>
      <w:r w:rsidR="00154C30">
        <w:rPr>
          <w:rFonts w:eastAsia="Calibri" w:cs="Times New Roman"/>
          <w:szCs w:val="24"/>
          <w:lang w:val="es-CR"/>
        </w:rPr>
        <w:t>,</w:t>
      </w:r>
      <w:r>
        <w:rPr>
          <w:rFonts w:eastAsia="Calibri" w:cs="Times New Roman"/>
          <w:szCs w:val="24"/>
          <w:lang w:val="es-CR"/>
        </w:rPr>
        <w:t xml:space="preserve"> para </w:t>
      </w:r>
      <w:r w:rsidR="00154C30">
        <w:rPr>
          <w:rFonts w:eastAsia="Calibri" w:cs="Times New Roman"/>
          <w:szCs w:val="24"/>
          <w:lang w:val="es-CR"/>
        </w:rPr>
        <w:t>alcanzar</w:t>
      </w:r>
      <w:r>
        <w:rPr>
          <w:rFonts w:eastAsia="Calibri" w:cs="Times New Roman"/>
          <w:szCs w:val="24"/>
          <w:lang w:val="es-CR"/>
        </w:rPr>
        <w:t xml:space="preserve">, de la mejor forma posible, la efectividad de las funciones que ejecutan. </w:t>
      </w:r>
    </w:p>
    <w:p w14:paraId="012621F3" w14:textId="77777777" w:rsidR="00E96A5D" w:rsidRPr="00D36405" w:rsidRDefault="00E96A5D" w:rsidP="00154C30">
      <w:pPr>
        <w:spacing w:line="240" w:lineRule="auto"/>
        <w:contextualSpacing/>
        <w:jc w:val="both"/>
        <w:rPr>
          <w:rFonts w:eastAsia="Calibri" w:cs="Times New Roman"/>
          <w:szCs w:val="24"/>
          <w:lang w:val="es-CR"/>
        </w:rPr>
      </w:pPr>
    </w:p>
    <w:p w14:paraId="236E9A00" w14:textId="24630308" w:rsidR="00BA0FF2" w:rsidRDefault="00BA0FF2" w:rsidP="00154C30">
      <w:pPr>
        <w:spacing w:line="240" w:lineRule="auto"/>
        <w:contextualSpacing/>
        <w:jc w:val="both"/>
        <w:rPr>
          <w:i/>
          <w:iCs/>
          <w:szCs w:val="24"/>
        </w:rPr>
      </w:pPr>
      <w:r w:rsidRPr="004E202D">
        <w:rPr>
          <w:szCs w:val="24"/>
        </w:rPr>
        <w:t>En</w:t>
      </w:r>
      <w:r>
        <w:rPr>
          <w:szCs w:val="24"/>
        </w:rPr>
        <w:t xml:space="preserve"> virtud de lo expuesto y</w:t>
      </w:r>
      <w:r w:rsidR="00154C30">
        <w:rPr>
          <w:szCs w:val="24"/>
        </w:rPr>
        <w:t xml:space="preserve"> </w:t>
      </w:r>
      <w:r>
        <w:rPr>
          <w:szCs w:val="24"/>
        </w:rPr>
        <w:t>conforme a</w:t>
      </w:r>
      <w:r w:rsidRPr="004E202D">
        <w:rPr>
          <w:szCs w:val="24"/>
        </w:rPr>
        <w:t xml:space="preserve"> lo </w:t>
      </w:r>
      <w:r>
        <w:rPr>
          <w:szCs w:val="24"/>
        </w:rPr>
        <w:t>establecido</w:t>
      </w:r>
      <w:r w:rsidRPr="004E202D">
        <w:rPr>
          <w:szCs w:val="24"/>
        </w:rPr>
        <w:t xml:space="preserve"> en el artículo 361 de la </w:t>
      </w:r>
      <w:r w:rsidRPr="004E202D">
        <w:rPr>
          <w:i/>
          <w:iCs/>
          <w:szCs w:val="24"/>
        </w:rPr>
        <w:t>Ley General de la Administración Pública</w:t>
      </w:r>
      <w:r w:rsidRPr="004E202D">
        <w:rPr>
          <w:szCs w:val="24"/>
        </w:rPr>
        <w:t xml:space="preserve">, para sus observaciones y comentarios, </w:t>
      </w:r>
      <w:r w:rsidR="00154C30">
        <w:rPr>
          <w:szCs w:val="24"/>
        </w:rPr>
        <w:t>se procede</w:t>
      </w:r>
      <w:r w:rsidRPr="004E202D">
        <w:rPr>
          <w:szCs w:val="24"/>
        </w:rPr>
        <w:t xml:space="preserve"> a remitir en consulta el proyecto de acuerdo del Superintendente que modifica </w:t>
      </w:r>
      <w:r>
        <w:rPr>
          <w:szCs w:val="24"/>
        </w:rPr>
        <w:t>de forma integral</w:t>
      </w:r>
      <w:r w:rsidRPr="004E202D">
        <w:rPr>
          <w:szCs w:val="24"/>
        </w:rPr>
        <w:t xml:space="preserve"> </w:t>
      </w:r>
      <w:r>
        <w:rPr>
          <w:szCs w:val="24"/>
        </w:rPr>
        <w:t>el</w:t>
      </w:r>
      <w:r w:rsidRPr="004E202D">
        <w:rPr>
          <w:szCs w:val="24"/>
        </w:rPr>
        <w:t xml:space="preserve"> Acuerdo SP-A-</w:t>
      </w:r>
      <w:r>
        <w:rPr>
          <w:szCs w:val="24"/>
        </w:rPr>
        <w:t>240</w:t>
      </w:r>
      <w:r w:rsidRPr="004E202D">
        <w:rPr>
          <w:szCs w:val="24"/>
        </w:rPr>
        <w:t>-20</w:t>
      </w:r>
      <w:r>
        <w:rPr>
          <w:szCs w:val="24"/>
        </w:rPr>
        <w:t>21</w:t>
      </w:r>
      <w:r w:rsidRPr="004E202D">
        <w:rPr>
          <w:szCs w:val="24"/>
        </w:rPr>
        <w:t xml:space="preserve">, de las </w:t>
      </w:r>
      <w:r>
        <w:rPr>
          <w:szCs w:val="24"/>
        </w:rPr>
        <w:t>quince</w:t>
      </w:r>
      <w:r w:rsidRPr="004E202D">
        <w:rPr>
          <w:szCs w:val="24"/>
        </w:rPr>
        <w:t xml:space="preserve"> horas del </w:t>
      </w:r>
      <w:r>
        <w:rPr>
          <w:szCs w:val="24"/>
        </w:rPr>
        <w:t>veinticinco de marzo de dos mil veintiuno</w:t>
      </w:r>
      <w:r w:rsidRPr="004E202D">
        <w:rPr>
          <w:szCs w:val="24"/>
        </w:rPr>
        <w:t>: “</w:t>
      </w:r>
      <w:r w:rsidRPr="0065286A">
        <w:rPr>
          <w:i/>
          <w:iCs/>
          <w:szCs w:val="24"/>
        </w:rPr>
        <w:t>Guía de Capacitación para los agentes promotores de las Operadoras de Pensiones</w:t>
      </w:r>
      <w:r w:rsidRPr="004E202D">
        <w:rPr>
          <w:i/>
          <w:iCs/>
          <w:szCs w:val="24"/>
        </w:rPr>
        <w:t>”</w:t>
      </w:r>
      <w:r w:rsidRPr="004E202D">
        <w:rPr>
          <w:szCs w:val="24"/>
        </w:rPr>
        <w:t>.</w:t>
      </w:r>
      <w:r w:rsidRPr="004E202D">
        <w:rPr>
          <w:i/>
          <w:iCs/>
          <w:szCs w:val="24"/>
        </w:rPr>
        <w:t xml:space="preserve"> </w:t>
      </w:r>
    </w:p>
    <w:p w14:paraId="6516ABC5" w14:textId="77777777" w:rsidR="00BA0FF2" w:rsidRPr="004E202D" w:rsidRDefault="00BA0FF2" w:rsidP="00154C30">
      <w:pPr>
        <w:spacing w:line="240" w:lineRule="auto"/>
        <w:contextualSpacing/>
        <w:jc w:val="both"/>
        <w:rPr>
          <w:szCs w:val="24"/>
        </w:rPr>
      </w:pPr>
    </w:p>
    <w:p w14:paraId="31C88021" w14:textId="77777777" w:rsidR="00BA0FF2" w:rsidRDefault="00BA0FF2" w:rsidP="00154C30">
      <w:pPr>
        <w:spacing w:line="240" w:lineRule="auto"/>
        <w:contextualSpacing/>
        <w:jc w:val="both"/>
        <w:rPr>
          <w:rFonts w:eastAsia="Calibri" w:cs="Times New Roman"/>
          <w:szCs w:val="24"/>
        </w:rPr>
      </w:pPr>
      <w:r w:rsidRPr="004E202D">
        <w:rPr>
          <w:szCs w:val="24"/>
        </w:rPr>
        <w:t xml:space="preserve">Los comentarios </w:t>
      </w:r>
      <w:r>
        <w:rPr>
          <w:szCs w:val="24"/>
        </w:rPr>
        <w:t xml:space="preserve">u observaciones </w:t>
      </w:r>
      <w:r w:rsidRPr="004E202D">
        <w:rPr>
          <w:szCs w:val="24"/>
        </w:rPr>
        <w:t>que se</w:t>
      </w:r>
      <w:r w:rsidRPr="004E202D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realicen </w:t>
      </w:r>
      <w:r w:rsidRPr="004E202D">
        <w:rPr>
          <w:rFonts w:eastAsia="Calibri" w:cs="Times New Roman"/>
          <w:szCs w:val="24"/>
        </w:rPr>
        <w:t>deberán remitirse a la Superintendencia de Pensiones, dentro de un plazo de diez días hábiles, contados a partir del día siguiente al de la comunicación de este oficio.</w:t>
      </w:r>
    </w:p>
    <w:p w14:paraId="73E84A7A" w14:textId="2EA6BFE4" w:rsidR="00BA0FF2" w:rsidRDefault="00BA0FF2" w:rsidP="00154C30">
      <w:pPr>
        <w:spacing w:line="240" w:lineRule="auto"/>
        <w:contextualSpacing/>
        <w:rPr>
          <w:rFonts w:cs="Times New Roman"/>
          <w:szCs w:val="24"/>
        </w:rPr>
      </w:pPr>
    </w:p>
    <w:p w14:paraId="4E1C541C" w14:textId="37C72681" w:rsidR="00154C30" w:rsidRDefault="00154C30" w:rsidP="00154C30">
      <w:pPr>
        <w:spacing w:line="240" w:lineRule="auto"/>
        <w:contextualSpacing/>
        <w:rPr>
          <w:rFonts w:cs="Times New Roman"/>
          <w:szCs w:val="24"/>
        </w:rPr>
      </w:pPr>
    </w:p>
    <w:p w14:paraId="6E1CF5BB" w14:textId="0600E53C" w:rsidR="00154C30" w:rsidRDefault="00154C30" w:rsidP="00154C30">
      <w:pPr>
        <w:spacing w:line="240" w:lineRule="auto"/>
        <w:contextualSpacing/>
        <w:rPr>
          <w:rFonts w:cs="Times New Roman"/>
          <w:szCs w:val="24"/>
        </w:rPr>
      </w:pPr>
    </w:p>
    <w:p w14:paraId="6B66D695" w14:textId="77777777" w:rsidR="00154C30" w:rsidRDefault="00154C30" w:rsidP="00154C30">
      <w:pPr>
        <w:spacing w:line="240" w:lineRule="auto"/>
        <w:contextualSpacing/>
        <w:rPr>
          <w:rFonts w:cs="Times New Roman"/>
          <w:szCs w:val="24"/>
        </w:rPr>
      </w:pPr>
    </w:p>
    <w:p w14:paraId="4D6C284B" w14:textId="78942256" w:rsidR="00BA0FF2" w:rsidRDefault="00BA0FF2" w:rsidP="00154C30">
      <w:pPr>
        <w:spacing w:line="240" w:lineRule="auto"/>
        <w:contextualSpacing/>
        <w:rPr>
          <w:rFonts w:cs="Times New Roman"/>
          <w:szCs w:val="24"/>
        </w:rPr>
      </w:pPr>
      <w:r w:rsidRPr="004E202D">
        <w:rPr>
          <w:rFonts w:cs="Times New Roman"/>
          <w:szCs w:val="24"/>
        </w:rPr>
        <w:lastRenderedPageBreak/>
        <w:t>Atentamente,</w:t>
      </w:r>
    </w:p>
    <w:p w14:paraId="4952B317" w14:textId="77777777" w:rsidR="00BA0FF2" w:rsidRPr="004E202D" w:rsidRDefault="00BA0FF2" w:rsidP="00154C30">
      <w:pPr>
        <w:spacing w:line="240" w:lineRule="auto"/>
        <w:contextualSpacing/>
        <w:rPr>
          <w:rFonts w:cs="Times New Roman"/>
          <w:szCs w:val="24"/>
        </w:rPr>
      </w:pPr>
    </w:p>
    <w:p w14:paraId="04AD5E23" w14:textId="77777777" w:rsidR="00BA0FF2" w:rsidRPr="004E202D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noProof/>
          <w:szCs w:val="24"/>
          <w:lang w:val="es-CR" w:eastAsia="es-CR"/>
        </w:rPr>
        <w:drawing>
          <wp:inline distT="0" distB="0" distL="0" distR="0" wp14:anchorId="22C50D49" wp14:editId="7C9B6C5A">
            <wp:extent cx="1244600" cy="482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dig_centrad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23F5" w14:textId="41AF8AEC" w:rsidR="00BA0FF2" w:rsidRPr="004E202D" w:rsidRDefault="008C6D04" w:rsidP="00154C30">
      <w:pPr>
        <w:spacing w:line="240" w:lineRule="auto"/>
        <w:contextualSpacing/>
        <w:rPr>
          <w:szCs w:val="24"/>
        </w:rPr>
      </w:pPr>
      <w:r>
        <w:rPr>
          <w:szCs w:val="24"/>
        </w:rPr>
        <w:t>Adrián Pacheco Umaña</w:t>
      </w:r>
    </w:p>
    <w:p w14:paraId="68CD2D2B" w14:textId="67548767" w:rsidR="00BA0FF2" w:rsidRDefault="00BA0FF2" w:rsidP="00154C30">
      <w:pPr>
        <w:spacing w:line="240" w:lineRule="auto"/>
        <w:contextualSpacing/>
        <w:rPr>
          <w:szCs w:val="24"/>
        </w:rPr>
      </w:pPr>
      <w:r w:rsidRPr="004E202D">
        <w:rPr>
          <w:szCs w:val="24"/>
        </w:rPr>
        <w:t>Superintendente de Pensiones</w:t>
      </w:r>
      <w:r w:rsidR="008C6D04">
        <w:rPr>
          <w:szCs w:val="24"/>
        </w:rPr>
        <w:t xml:space="preserve"> a.i.</w:t>
      </w:r>
    </w:p>
    <w:p w14:paraId="224AA92F" w14:textId="77777777" w:rsidR="00BA0FF2" w:rsidRDefault="00BA0FF2" w:rsidP="00154C30">
      <w:pPr>
        <w:spacing w:line="240" w:lineRule="auto"/>
        <w:contextualSpacing/>
        <w:rPr>
          <w:sz w:val="20"/>
        </w:rPr>
      </w:pPr>
    </w:p>
    <w:p w14:paraId="25492C65" w14:textId="77777777" w:rsidR="00BA0FF2" w:rsidRDefault="00BA0FF2" w:rsidP="00154C30">
      <w:pPr>
        <w:spacing w:line="240" w:lineRule="auto"/>
        <w:contextualSpacing/>
        <w:rPr>
          <w:sz w:val="18"/>
        </w:rPr>
      </w:pPr>
      <w:r>
        <w:rPr>
          <w:sz w:val="18"/>
        </w:rPr>
        <w:t>Aprobado por YSCh.</w:t>
      </w:r>
    </w:p>
    <w:p w14:paraId="0338DAA3" w14:textId="77777777" w:rsidR="00BA0FF2" w:rsidRPr="006803D3" w:rsidRDefault="00BA0FF2" w:rsidP="00154C30">
      <w:pPr>
        <w:spacing w:line="240" w:lineRule="auto"/>
        <w:contextualSpacing/>
        <w:rPr>
          <w:i/>
          <w:color w:val="FF0000"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37285EAE" w14:textId="656AB6F6" w:rsidR="00BA0FF2" w:rsidRPr="005253E2" w:rsidRDefault="00BA0FF2" w:rsidP="00154C30">
      <w:pPr>
        <w:spacing w:line="240" w:lineRule="auto"/>
        <w:contextualSpacing/>
        <w:rPr>
          <w:sz w:val="20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bookmarkStart w:id="0" w:name="_MON_1748864393"/>
    <w:bookmarkEnd w:id="0"/>
    <w:p w14:paraId="21FA5E3C" w14:textId="33932034" w:rsidR="00CB7DFA" w:rsidRDefault="00A5552D" w:rsidP="00154C30">
      <w:pPr>
        <w:spacing w:line="240" w:lineRule="auto"/>
        <w:contextualSpacing/>
        <w:rPr>
          <w:szCs w:val="24"/>
        </w:rPr>
      </w:pPr>
      <w:r>
        <w:rPr>
          <w:sz w:val="20"/>
        </w:rPr>
        <w:object w:dxaOrig="1376" w:dyaOrig="893" w14:anchorId="6D8F9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68.6pt;height:44.85pt" o:ole="">
            <v:imagedata r:id="rId12" o:title=""/>
          </v:shape>
          <o:OLEObject Type="Embed" ProgID="Word.Document.12" ShapeID="_x0000_i1050" DrawAspect="Icon" ObjectID="_1748873093" r:id="rId13">
            <o:FieldCodes>\s</o:FieldCodes>
          </o:OLEObject>
        </w:object>
      </w:r>
      <w:bookmarkStart w:id="1" w:name="_MON_1748864463"/>
      <w:bookmarkEnd w:id="1"/>
      <w:r>
        <w:rPr>
          <w:sz w:val="20"/>
        </w:rPr>
        <w:object w:dxaOrig="1376" w:dyaOrig="893" w14:anchorId="7B53406F">
          <v:shape id="_x0000_i1051" type="#_x0000_t75" style="width:68.6pt;height:44.85pt" o:ole="">
            <v:imagedata r:id="rId14" o:title=""/>
          </v:shape>
          <o:OLEObject Type="Embed" ProgID="Word.Document.12" ShapeID="_x0000_i1051" DrawAspect="Icon" ObjectID="_1748873094" r:id="rId15">
            <o:FieldCodes>\s</o:FieldCodes>
          </o:OLEObject>
        </w:object>
      </w:r>
    </w:p>
    <w:sectPr w:rsidR="00CB7DFA" w:rsidSect="00D029E6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20731" w14:textId="77777777" w:rsidR="004606A9" w:rsidRDefault="004606A9" w:rsidP="00011FAB">
      <w:pPr>
        <w:spacing w:line="240" w:lineRule="auto"/>
      </w:pPr>
      <w:r>
        <w:separator/>
      </w:r>
    </w:p>
  </w:endnote>
  <w:endnote w:type="continuationSeparator" w:id="0">
    <w:p w14:paraId="1BB3DCC3" w14:textId="77777777" w:rsidR="004606A9" w:rsidRDefault="004606A9" w:rsidP="00011F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FB78" w14:textId="02593D7A" w:rsidR="003621B6" w:rsidRDefault="00B37571" w:rsidP="003621B6">
    <w:pPr>
      <w:pStyle w:val="Piedepgina"/>
      <w:pBdr>
        <w:top w:val="single" w:sz="4" w:space="1" w:color="auto"/>
      </w:pBdr>
      <w:rPr>
        <w:i/>
        <w:szCs w:val="24"/>
      </w:rPr>
    </w:pPr>
    <w:r>
      <w:rPr>
        <w:i/>
        <w:noProof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4981729" wp14:editId="473737FC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ce7744488f2ba828b6eafe03" descr="{&quot;HashCode&quot;:118623000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FA6FCE" w14:textId="5EC291B3" w:rsidR="00B37571" w:rsidRPr="00B37571" w:rsidRDefault="00B37571" w:rsidP="00B3757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3757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81729" id="_x0000_t202" coordsize="21600,21600" o:spt="202" path="m,l,21600r21600,l21600,xe">
              <v:stroke joinstyle="miter"/>
              <v:path gradientshapeok="t" o:connecttype="rect"/>
            </v:shapetype>
            <v:shape id="MSIPCMce7744488f2ba828b6eafe03" o:spid="_x0000_s1026" type="#_x0000_t202" alt="{&quot;HashCode&quot;:1186230005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UWEw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" o:allowincell="f" filled="f" stroked="f" strokeweight=".5pt">
              <v:textbox inset=",0,,0">
                <w:txbxContent>
                  <w:p w14:paraId="19FA6FCE" w14:textId="5EC291B3" w:rsidR="00B37571" w:rsidRPr="00B37571" w:rsidRDefault="00B37571" w:rsidP="00B3757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37571">
                      <w:rPr>
                        <w:rFonts w:ascii="Calibri" w:hAnsi="Calibri" w:cs="Calibri"/>
                        <w:color w:val="000000"/>
                        <w:sz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12FFF1" w14:textId="77777777" w:rsidR="009B3671" w:rsidRPr="00BE078A" w:rsidRDefault="004E09A4" w:rsidP="004E09A4">
    <w:pPr>
      <w:pStyle w:val="Piedepgina"/>
      <w:pBdr>
        <w:top w:val="single" w:sz="4" w:space="1" w:color="auto"/>
      </w:pBdr>
      <w:rPr>
        <w:szCs w:val="24"/>
      </w:rPr>
    </w:pPr>
    <w:r>
      <w:rPr>
        <w:i/>
        <w:szCs w:val="24"/>
      </w:rPr>
      <w:t>Teléfono 2243-4400</w:t>
    </w:r>
    <w:r>
      <w:rPr>
        <w:i/>
        <w:szCs w:val="24"/>
      </w:rPr>
      <w:tab/>
      <w:t>Fax 2243-4444</w:t>
    </w:r>
    <w:r>
      <w:rPr>
        <w:i/>
        <w:szCs w:val="24"/>
      </w:rPr>
      <w:tab/>
    </w:r>
    <w:hyperlink r:id="rId1" w:history="1">
      <w:r>
        <w:rPr>
          <w:rStyle w:val="Hipervnculo"/>
          <w:i/>
          <w:szCs w:val="24"/>
        </w:rPr>
        <w:t>supen@supen.fi.cr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11C2E" w14:textId="1708FDA3" w:rsidR="003621B6" w:rsidRDefault="00B37571" w:rsidP="003621B6">
    <w:pPr>
      <w:pStyle w:val="Piedepgina"/>
      <w:pBdr>
        <w:top w:val="single" w:sz="4" w:space="1" w:color="auto"/>
      </w:pBdr>
      <w:rPr>
        <w:i/>
        <w:szCs w:val="24"/>
      </w:rPr>
    </w:pPr>
    <w:r>
      <w:rPr>
        <w:i/>
        <w:noProof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EF70B57" wp14:editId="723F416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4" name="MSIPCMe272454baeb48a24e6f5d793" descr="{&quot;HashCode&quot;:118623000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142975" w14:textId="192A2FC9" w:rsidR="00B37571" w:rsidRPr="00B37571" w:rsidRDefault="00B37571" w:rsidP="00B3757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3757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70B57" id="_x0000_t202" coordsize="21600,21600" o:spt="202" path="m,l,21600r21600,l21600,xe">
              <v:stroke joinstyle="miter"/>
              <v:path gradientshapeok="t" o:connecttype="rect"/>
            </v:shapetype>
            <v:shape id="MSIPCMe272454baeb48a24e6f5d793" o:spid="_x0000_s1028" type="#_x0000_t202" alt="{&quot;HashCode&quot;:118623000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" o:allowincell="f" filled="f" stroked="f" strokeweight=".5pt">
              <v:textbox inset=",0,,0">
                <w:txbxContent>
                  <w:p w14:paraId="20142975" w14:textId="192A2FC9" w:rsidR="00B37571" w:rsidRPr="00B37571" w:rsidRDefault="00B37571" w:rsidP="00B3757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37571">
                      <w:rPr>
                        <w:rFonts w:ascii="Calibri" w:hAnsi="Calibri" w:cs="Calibri"/>
                        <w:color w:val="000000"/>
                        <w:sz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B2E561" w14:textId="77777777" w:rsidR="00CE6321" w:rsidRDefault="00CE6321" w:rsidP="00CE6321">
    <w:pPr>
      <w:pStyle w:val="Piedepgina"/>
      <w:pBdr>
        <w:top w:val="single" w:sz="4" w:space="1" w:color="auto"/>
      </w:pBdr>
      <w:rPr>
        <w:szCs w:val="24"/>
      </w:rPr>
    </w:pPr>
    <w:r>
      <w:rPr>
        <w:i/>
        <w:szCs w:val="24"/>
      </w:rPr>
      <w:t>Teléfono 2243-4400</w:t>
    </w:r>
    <w:r>
      <w:rPr>
        <w:i/>
        <w:szCs w:val="24"/>
      </w:rPr>
      <w:tab/>
      <w:t>Fax 2243-4444</w:t>
    </w:r>
    <w:r>
      <w:rPr>
        <w:i/>
        <w:szCs w:val="24"/>
      </w:rPr>
      <w:tab/>
    </w:r>
    <w:hyperlink r:id="rId1" w:history="1">
      <w:r>
        <w:rPr>
          <w:rStyle w:val="Hipervnculo"/>
          <w:i/>
          <w:szCs w:val="24"/>
        </w:rPr>
        <w:t>supen@supen.fi.cr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CAC75" w14:textId="77777777" w:rsidR="004606A9" w:rsidRDefault="004606A9" w:rsidP="00011FAB">
      <w:pPr>
        <w:spacing w:line="240" w:lineRule="auto"/>
      </w:pPr>
      <w:r>
        <w:separator/>
      </w:r>
    </w:p>
  </w:footnote>
  <w:footnote w:type="continuationSeparator" w:id="0">
    <w:p w14:paraId="712C03D5" w14:textId="77777777" w:rsidR="004606A9" w:rsidRDefault="004606A9" w:rsidP="00011F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A14C0" w14:textId="1D005305" w:rsidR="004E09A4" w:rsidRDefault="009F228C" w:rsidP="004E09A4">
    <w:pPr>
      <w:pStyle w:val="Encabezado"/>
      <w:jc w:val="both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7DB8F0" wp14:editId="5296E7BB">
          <wp:simplePos x="0" y="0"/>
          <wp:positionH relativeFrom="column">
            <wp:posOffset>4733365</wp:posOffset>
          </wp:positionH>
          <wp:positionV relativeFrom="paragraph">
            <wp:posOffset>-63612</wp:posOffset>
          </wp:positionV>
          <wp:extent cx="924762" cy="597877"/>
          <wp:effectExtent l="0" t="0" r="8890" b="0"/>
          <wp:wrapNone/>
          <wp:docPr id="5" name="Imagen 5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de la pantalla de un celular con letras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762" cy="5978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09A4">
      <w:rPr>
        <w:noProof/>
        <w:lang w:eastAsia="es-ES"/>
      </w:rPr>
      <w:drawing>
        <wp:anchor distT="0" distB="0" distL="114300" distR="114300" simplePos="0" relativeHeight="251653120" behindDoc="1" locked="0" layoutInCell="1" allowOverlap="1" wp14:anchorId="0287B55D" wp14:editId="11A50C6E">
          <wp:simplePos x="0" y="0"/>
          <wp:positionH relativeFrom="page">
            <wp:posOffset>812165</wp:posOffset>
          </wp:positionH>
          <wp:positionV relativeFrom="page">
            <wp:posOffset>184150</wp:posOffset>
          </wp:positionV>
          <wp:extent cx="1945005" cy="899795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AAC924" w14:textId="6141526F" w:rsidR="006B6689" w:rsidRPr="00092B79" w:rsidRDefault="00621251" w:rsidP="006B6689">
    <w:pPr>
      <w:pStyle w:val="Encabezado"/>
      <w:rPr>
        <w:b/>
        <w:i/>
        <w:noProof/>
        <w:szCs w:val="24"/>
      </w:rPr>
    </w:pPr>
    <w:r w:rsidRPr="00092B79">
      <w:rPr>
        <w:b/>
        <w:i/>
        <w:szCs w:val="24"/>
      </w:rPr>
      <w:fldChar w:fldCharType="begin"/>
    </w:r>
    <w:r w:rsidRPr="00092B79">
      <w:rPr>
        <w:b/>
        <w:i/>
        <w:szCs w:val="24"/>
      </w:rPr>
      <w:instrText xml:space="preserve"> STYLEREF  Supen_Encabezado  \* MERGEFORMAT </w:instrText>
    </w:r>
    <w:r w:rsidRPr="00092B79">
      <w:rPr>
        <w:b/>
        <w:i/>
        <w:szCs w:val="24"/>
      </w:rPr>
      <w:fldChar w:fldCharType="separate"/>
    </w:r>
    <w:r w:rsidR="00F53BBA">
      <w:rPr>
        <w:b/>
        <w:i/>
        <w:noProof/>
        <w:szCs w:val="24"/>
      </w:rPr>
      <w:t>SP-440-2023</w:t>
    </w:r>
    <w:r w:rsidRPr="00092B79">
      <w:rPr>
        <w:b/>
        <w:i/>
        <w:noProof/>
        <w:szCs w:val="24"/>
      </w:rPr>
      <w:fldChar w:fldCharType="end"/>
    </w:r>
  </w:p>
  <w:p w14:paraId="50F3372E" w14:textId="77777777" w:rsidR="00DC38D9" w:rsidRDefault="00DC38D9" w:rsidP="006B6689">
    <w:pPr>
      <w:pStyle w:val="Encabezado"/>
      <w:rPr>
        <w:i/>
        <w:szCs w:val="24"/>
      </w:rPr>
    </w:pPr>
    <w:r w:rsidRPr="00DC38D9">
      <w:rPr>
        <w:i/>
        <w:szCs w:val="24"/>
        <w:lang w:val="es-MX"/>
      </w:rPr>
      <w:t xml:space="preserve">Página </w:t>
    </w:r>
    <w:r w:rsidRPr="00DC38D9">
      <w:rPr>
        <w:i/>
        <w:szCs w:val="24"/>
      </w:rPr>
      <w:fldChar w:fldCharType="begin"/>
    </w:r>
    <w:r w:rsidRPr="00DC38D9">
      <w:rPr>
        <w:i/>
        <w:szCs w:val="24"/>
      </w:rPr>
      <w:instrText>PAGE   \* MERGEFORMAT</w:instrText>
    </w:r>
    <w:r w:rsidRPr="00DC38D9">
      <w:rPr>
        <w:i/>
        <w:szCs w:val="24"/>
      </w:rPr>
      <w:fldChar w:fldCharType="separate"/>
    </w:r>
    <w:r w:rsidR="00647480">
      <w:rPr>
        <w:i/>
        <w:noProof/>
        <w:szCs w:val="24"/>
      </w:rPr>
      <w:t>2</w:t>
    </w:r>
    <w:r w:rsidRPr="00DC38D9">
      <w:rPr>
        <w:i/>
        <w:szCs w:val="24"/>
      </w:rPr>
      <w:fldChar w:fldCharType="end"/>
    </w:r>
  </w:p>
  <w:p w14:paraId="1D98B608" w14:textId="77777777" w:rsidR="00722522" w:rsidRPr="00DC38D9" w:rsidRDefault="00722522" w:rsidP="006B6689">
    <w:pPr>
      <w:pStyle w:val="Encabezado"/>
      <w:rPr>
        <w:i/>
        <w:szCs w:val="24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2995" w14:textId="558EAD67" w:rsidR="005D2EEB" w:rsidRDefault="00B93C43" w:rsidP="005D2EEB">
    <w:pPr>
      <w:pStyle w:val="Encabezado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4E013BF" wp14:editId="0909C2E8">
              <wp:simplePos x="0" y="0"/>
              <wp:positionH relativeFrom="margin">
                <wp:posOffset>4919345</wp:posOffset>
              </wp:positionH>
              <wp:positionV relativeFrom="paragraph">
                <wp:posOffset>-88265</wp:posOffset>
              </wp:positionV>
              <wp:extent cx="1310005" cy="757555"/>
              <wp:effectExtent l="0" t="0" r="23495" b="2349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0005" cy="75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C5FAA" w14:textId="5FB75A6C" w:rsidR="00B93C43" w:rsidRDefault="009F228C" w:rsidP="005C4C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1A0CC6" wp14:editId="3E68F7DF">
                                <wp:extent cx="924762" cy="597877"/>
                                <wp:effectExtent l="0" t="0" r="8890" b="0"/>
                                <wp:docPr id="1" name="Imagen 1" descr="Imagen de la pantalla de un celular con letras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 descr="Imagen de la pantalla de un celular con letras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5253" cy="6305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013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87.35pt;margin-top:-6.95pt;width:103.15pt;height:59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" strokecolor="white [3212]">
              <v:textbox>
                <w:txbxContent>
                  <w:p w14:paraId="62FC5FAA" w14:textId="5FB75A6C" w:rsidR="00B93C43" w:rsidRDefault="009F228C" w:rsidP="005C4CEC">
                    <w:r>
                      <w:rPr>
                        <w:noProof/>
                      </w:rPr>
                      <w:drawing>
                        <wp:inline distT="0" distB="0" distL="0" distR="0" wp14:anchorId="6C1A0CC6" wp14:editId="3E68F7DF">
                          <wp:extent cx="924762" cy="597877"/>
                          <wp:effectExtent l="0" t="0" r="8890" b="0"/>
                          <wp:docPr id="1" name="Imagen 1" descr="Imagen de la pantalla de un celular con letras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 descr="Imagen de la pantalla de un celular con letras&#10;&#10;Descripción generada automáticamente con confianza baja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5253" cy="6305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D2EEB">
      <w:rPr>
        <w:noProof/>
        <w:lang w:eastAsia="es-ES"/>
      </w:rPr>
      <w:drawing>
        <wp:anchor distT="0" distB="0" distL="114300" distR="114300" simplePos="0" relativeHeight="251649024" behindDoc="1" locked="0" layoutInCell="1" allowOverlap="1" wp14:anchorId="17FCD08B" wp14:editId="5D9F2CAC">
          <wp:simplePos x="0" y="0"/>
          <wp:positionH relativeFrom="page">
            <wp:posOffset>812165</wp:posOffset>
          </wp:positionH>
          <wp:positionV relativeFrom="page">
            <wp:posOffset>184150</wp:posOffset>
          </wp:positionV>
          <wp:extent cx="1945005" cy="899795"/>
          <wp:effectExtent l="0" t="0" r="0" b="0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36DD"/>
    <w:multiLevelType w:val="hybridMultilevel"/>
    <w:tmpl w:val="56DA83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47E86"/>
    <w:multiLevelType w:val="hybridMultilevel"/>
    <w:tmpl w:val="5E52F69A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848206123">
    <w:abstractNumId w:val="1"/>
  </w:num>
  <w:num w:numId="2" w16cid:durableId="80643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A7"/>
    <w:rsid w:val="00002041"/>
    <w:rsid w:val="00007FF3"/>
    <w:rsid w:val="00011FAB"/>
    <w:rsid w:val="00021ADD"/>
    <w:rsid w:val="00030614"/>
    <w:rsid w:val="00036E3D"/>
    <w:rsid w:val="000421CB"/>
    <w:rsid w:val="0006650E"/>
    <w:rsid w:val="00092B79"/>
    <w:rsid w:val="00095A2B"/>
    <w:rsid w:val="000B4580"/>
    <w:rsid w:val="000F20BC"/>
    <w:rsid w:val="00154C30"/>
    <w:rsid w:val="001A4B75"/>
    <w:rsid w:val="001B67E6"/>
    <w:rsid w:val="001C7910"/>
    <w:rsid w:val="001D18BF"/>
    <w:rsid w:val="001D3394"/>
    <w:rsid w:val="002001C7"/>
    <w:rsid w:val="002073B7"/>
    <w:rsid w:val="00216495"/>
    <w:rsid w:val="00217DFD"/>
    <w:rsid w:val="00232BFB"/>
    <w:rsid w:val="00235910"/>
    <w:rsid w:val="00261F6E"/>
    <w:rsid w:val="00275413"/>
    <w:rsid w:val="00277C51"/>
    <w:rsid w:val="00284AA0"/>
    <w:rsid w:val="00295482"/>
    <w:rsid w:val="002C1B33"/>
    <w:rsid w:val="002F0201"/>
    <w:rsid w:val="00305EDC"/>
    <w:rsid w:val="003155C5"/>
    <w:rsid w:val="003262D5"/>
    <w:rsid w:val="00347408"/>
    <w:rsid w:val="00347829"/>
    <w:rsid w:val="003621B6"/>
    <w:rsid w:val="00364C08"/>
    <w:rsid w:val="00376E07"/>
    <w:rsid w:val="00377CEE"/>
    <w:rsid w:val="00387CD6"/>
    <w:rsid w:val="003A06F4"/>
    <w:rsid w:val="003B667F"/>
    <w:rsid w:val="003D35CA"/>
    <w:rsid w:val="003D4B4B"/>
    <w:rsid w:val="003E34DC"/>
    <w:rsid w:val="003F4138"/>
    <w:rsid w:val="00413B95"/>
    <w:rsid w:val="00432490"/>
    <w:rsid w:val="00435E34"/>
    <w:rsid w:val="004565B1"/>
    <w:rsid w:val="004606A9"/>
    <w:rsid w:val="00464393"/>
    <w:rsid w:val="00484927"/>
    <w:rsid w:val="004A2C15"/>
    <w:rsid w:val="004E09A4"/>
    <w:rsid w:val="004E202D"/>
    <w:rsid w:val="004F21B2"/>
    <w:rsid w:val="005253E2"/>
    <w:rsid w:val="005747ED"/>
    <w:rsid w:val="00574CB5"/>
    <w:rsid w:val="0058107F"/>
    <w:rsid w:val="0059081B"/>
    <w:rsid w:val="005925CD"/>
    <w:rsid w:val="005C05FC"/>
    <w:rsid w:val="005C4CEC"/>
    <w:rsid w:val="005D2EEB"/>
    <w:rsid w:val="005D3854"/>
    <w:rsid w:val="005D5D27"/>
    <w:rsid w:val="005D74C0"/>
    <w:rsid w:val="005E4A8B"/>
    <w:rsid w:val="005F41BA"/>
    <w:rsid w:val="00621251"/>
    <w:rsid w:val="006274A3"/>
    <w:rsid w:val="00630614"/>
    <w:rsid w:val="00647480"/>
    <w:rsid w:val="0065066E"/>
    <w:rsid w:val="0065286A"/>
    <w:rsid w:val="006B27E5"/>
    <w:rsid w:val="006B6689"/>
    <w:rsid w:val="006C15F5"/>
    <w:rsid w:val="006C5791"/>
    <w:rsid w:val="006D2C56"/>
    <w:rsid w:val="006D5B49"/>
    <w:rsid w:val="006D6C45"/>
    <w:rsid w:val="006E253B"/>
    <w:rsid w:val="006F5308"/>
    <w:rsid w:val="00722522"/>
    <w:rsid w:val="007227BE"/>
    <w:rsid w:val="00763296"/>
    <w:rsid w:val="0079478E"/>
    <w:rsid w:val="007A3889"/>
    <w:rsid w:val="007B5C89"/>
    <w:rsid w:val="007C0B0C"/>
    <w:rsid w:val="007D1745"/>
    <w:rsid w:val="007D711F"/>
    <w:rsid w:val="007E7168"/>
    <w:rsid w:val="007F16DB"/>
    <w:rsid w:val="00804452"/>
    <w:rsid w:val="008051AB"/>
    <w:rsid w:val="00826EC1"/>
    <w:rsid w:val="008308B4"/>
    <w:rsid w:val="00832137"/>
    <w:rsid w:val="00832382"/>
    <w:rsid w:val="00841E75"/>
    <w:rsid w:val="0087789B"/>
    <w:rsid w:val="008A098B"/>
    <w:rsid w:val="008A342B"/>
    <w:rsid w:val="008A4AF9"/>
    <w:rsid w:val="008B7715"/>
    <w:rsid w:val="008C6D04"/>
    <w:rsid w:val="008D39C8"/>
    <w:rsid w:val="008E6A0B"/>
    <w:rsid w:val="00920EBD"/>
    <w:rsid w:val="0095725E"/>
    <w:rsid w:val="009665FB"/>
    <w:rsid w:val="0096720D"/>
    <w:rsid w:val="00967B19"/>
    <w:rsid w:val="009819C3"/>
    <w:rsid w:val="009913CA"/>
    <w:rsid w:val="009B3671"/>
    <w:rsid w:val="009B475A"/>
    <w:rsid w:val="009E6DB2"/>
    <w:rsid w:val="009F228C"/>
    <w:rsid w:val="009F7C79"/>
    <w:rsid w:val="00A241E6"/>
    <w:rsid w:val="00A25FA7"/>
    <w:rsid w:val="00A409E6"/>
    <w:rsid w:val="00A47569"/>
    <w:rsid w:val="00A4778B"/>
    <w:rsid w:val="00A5552D"/>
    <w:rsid w:val="00A60740"/>
    <w:rsid w:val="00A73794"/>
    <w:rsid w:val="00AB116C"/>
    <w:rsid w:val="00AC53C6"/>
    <w:rsid w:val="00AD04C9"/>
    <w:rsid w:val="00AD10D3"/>
    <w:rsid w:val="00AD196D"/>
    <w:rsid w:val="00AF3B9B"/>
    <w:rsid w:val="00B20060"/>
    <w:rsid w:val="00B37571"/>
    <w:rsid w:val="00B71F03"/>
    <w:rsid w:val="00B93C43"/>
    <w:rsid w:val="00BA0FF2"/>
    <w:rsid w:val="00BB22F7"/>
    <w:rsid w:val="00BD5F5A"/>
    <w:rsid w:val="00BE078A"/>
    <w:rsid w:val="00BF17E6"/>
    <w:rsid w:val="00C0148B"/>
    <w:rsid w:val="00C015B1"/>
    <w:rsid w:val="00C4542E"/>
    <w:rsid w:val="00C45905"/>
    <w:rsid w:val="00C462EF"/>
    <w:rsid w:val="00CA16C2"/>
    <w:rsid w:val="00CB7DFA"/>
    <w:rsid w:val="00CC0335"/>
    <w:rsid w:val="00CC24BF"/>
    <w:rsid w:val="00CC6249"/>
    <w:rsid w:val="00CD5928"/>
    <w:rsid w:val="00CE6321"/>
    <w:rsid w:val="00D029E6"/>
    <w:rsid w:val="00D0661A"/>
    <w:rsid w:val="00D30D25"/>
    <w:rsid w:val="00D350B3"/>
    <w:rsid w:val="00D440C1"/>
    <w:rsid w:val="00D56347"/>
    <w:rsid w:val="00D62056"/>
    <w:rsid w:val="00D6783B"/>
    <w:rsid w:val="00D8159F"/>
    <w:rsid w:val="00D86CC1"/>
    <w:rsid w:val="00D91457"/>
    <w:rsid w:val="00DA5F5C"/>
    <w:rsid w:val="00DB2188"/>
    <w:rsid w:val="00DC38D9"/>
    <w:rsid w:val="00DD213A"/>
    <w:rsid w:val="00DD729A"/>
    <w:rsid w:val="00DE615E"/>
    <w:rsid w:val="00DF4675"/>
    <w:rsid w:val="00E42EFF"/>
    <w:rsid w:val="00E95D96"/>
    <w:rsid w:val="00E96A5D"/>
    <w:rsid w:val="00EA0753"/>
    <w:rsid w:val="00EB7EAA"/>
    <w:rsid w:val="00EC1B04"/>
    <w:rsid w:val="00EC472B"/>
    <w:rsid w:val="00EE3A1E"/>
    <w:rsid w:val="00EE58B8"/>
    <w:rsid w:val="00EF04B3"/>
    <w:rsid w:val="00F01EC6"/>
    <w:rsid w:val="00F0343B"/>
    <w:rsid w:val="00F051A2"/>
    <w:rsid w:val="00F227C9"/>
    <w:rsid w:val="00F432E8"/>
    <w:rsid w:val="00F44087"/>
    <w:rsid w:val="00F45755"/>
    <w:rsid w:val="00F53BBA"/>
    <w:rsid w:val="00F560CF"/>
    <w:rsid w:val="00F57041"/>
    <w:rsid w:val="00F7130F"/>
    <w:rsid w:val="00F82121"/>
    <w:rsid w:val="00F82D19"/>
    <w:rsid w:val="00FB7F45"/>
    <w:rsid w:val="00FE045A"/>
    <w:rsid w:val="00FF0428"/>
    <w:rsid w:val="00FF50C0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514D6400"/>
  <w15:docId w15:val="{6481B3F4-DD38-42F2-8632-568919EC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2D5"/>
    <w:pPr>
      <w:spacing w:after="0" w:line="360" w:lineRule="auto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11FAB"/>
    <w:rPr>
      <w:color w:val="808080"/>
    </w:rPr>
  </w:style>
  <w:style w:type="paragraph" w:styleId="Encabezado">
    <w:name w:val="header"/>
    <w:basedOn w:val="Normal"/>
    <w:link w:val="EncabezadoCar"/>
    <w:unhideWhenUsed/>
    <w:rsid w:val="00011FA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011FAB"/>
  </w:style>
  <w:style w:type="paragraph" w:styleId="Piedepgina">
    <w:name w:val="footer"/>
    <w:basedOn w:val="Normal"/>
    <w:link w:val="PiedepginaCar"/>
    <w:uiPriority w:val="99"/>
    <w:unhideWhenUsed/>
    <w:rsid w:val="00011FA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FAB"/>
  </w:style>
  <w:style w:type="paragraph" w:customStyle="1" w:styleId="SupenEncabezado">
    <w:name w:val="Supen_Encabezado"/>
    <w:next w:val="Normal"/>
    <w:link w:val="SupenEncabezadoCar"/>
    <w:autoRedefine/>
    <w:qFormat/>
    <w:rsid w:val="003262D5"/>
    <w:pPr>
      <w:spacing w:after="0" w:line="360" w:lineRule="auto"/>
    </w:pPr>
    <w:rPr>
      <w:rFonts w:ascii="Times New Roman" w:hAnsi="Times New Roman"/>
      <w:sz w:val="24"/>
    </w:rPr>
  </w:style>
  <w:style w:type="character" w:customStyle="1" w:styleId="SupenEncabezadoCar">
    <w:name w:val="Supen_Encabezado Car"/>
    <w:basedOn w:val="Fuentedeprrafopredeter"/>
    <w:link w:val="SupenEncabezado"/>
    <w:rsid w:val="003262D5"/>
    <w:rPr>
      <w:rFonts w:ascii="Times New Roman" w:hAnsi="Times New Roman"/>
      <w:sz w:val="24"/>
    </w:rPr>
  </w:style>
  <w:style w:type="paragraph" w:styleId="Sinespaciado">
    <w:name w:val="No Spacing"/>
    <w:uiPriority w:val="1"/>
    <w:qFormat/>
    <w:rsid w:val="00AD10D3"/>
    <w:pPr>
      <w:spacing w:after="0" w:line="240" w:lineRule="auto"/>
    </w:pPr>
  </w:style>
  <w:style w:type="character" w:styleId="Hipervnculo">
    <w:name w:val="Hyperlink"/>
    <w:basedOn w:val="Fuentedeprrafopredeter"/>
    <w:rsid w:val="00DC38D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5D2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D27"/>
    <w:rPr>
      <w:rFonts w:ascii="Lucida Grande" w:hAnsi="Lucida Grande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84A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4A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4AA0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4A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4AA0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en@supen.fi.c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pen@supen.fi.c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tmp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%20Usuarios\ariasgj\Desktop\Plantillas%20personalizadas%20de%20Office\Machote%20SP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10C46F5A5F47CCAC0E1989903CC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D2E3A-65F0-4549-9814-5A93BB989165}"/>
      </w:docPartPr>
      <w:docPartBody>
        <w:p w:rsidR="004629A9" w:rsidRDefault="002D2F58">
          <w:pPr>
            <w:pStyle w:val="9910C46F5A5F47CCAC0E1989903CCEB0"/>
          </w:pPr>
          <w:r w:rsidRPr="0087789B">
            <w:rPr>
              <w:rStyle w:val="Textodelmarcadordeposicin"/>
              <w:szCs w:val="24"/>
            </w:rPr>
            <w:t>Ingrese la fecha aquí.</w:t>
          </w:r>
        </w:p>
      </w:docPartBody>
    </w:docPart>
    <w:docPart>
      <w:docPartPr>
        <w:name w:val="A401AA348D2F4876BC84E0642D349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EE30-BAAF-4545-9D1A-EB1B4377443C}"/>
      </w:docPartPr>
      <w:docPartBody>
        <w:p w:rsidR="004629A9" w:rsidRDefault="002D2F58">
          <w:pPr>
            <w:pStyle w:val="A401AA348D2F4876BC84E0642D349FA4"/>
          </w:pPr>
          <w:r w:rsidRPr="0087789B">
            <w:rPr>
              <w:rStyle w:val="Textodelmarcadordeposicin"/>
              <w:szCs w:val="24"/>
            </w:rPr>
            <w:t>Ingrese aquí el SP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9A9"/>
    <w:rsid w:val="00031AA3"/>
    <w:rsid w:val="000462D2"/>
    <w:rsid w:val="001C63ED"/>
    <w:rsid w:val="00267052"/>
    <w:rsid w:val="002D2F58"/>
    <w:rsid w:val="002E6233"/>
    <w:rsid w:val="003343F2"/>
    <w:rsid w:val="004629A9"/>
    <w:rsid w:val="00515144"/>
    <w:rsid w:val="00791190"/>
    <w:rsid w:val="009141F9"/>
    <w:rsid w:val="0093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34575"/>
    <w:rPr>
      <w:color w:val="808080"/>
    </w:rPr>
  </w:style>
  <w:style w:type="paragraph" w:customStyle="1" w:styleId="9910C46F5A5F47CCAC0E1989903CCEB0">
    <w:name w:val="9910C46F5A5F47CCAC0E1989903CCEB0"/>
  </w:style>
  <w:style w:type="paragraph" w:customStyle="1" w:styleId="A401AA348D2F4876BC84E0642D349FA4">
    <w:name w:val="A401AA348D2F4876BC84E0642D349F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1.xml"/><Relationship Id="rId2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4/4np0M0Y9SuL8Ccrd4K+MasArAIhp1NE8Q4zzVarss=</DigestValue>
    </Reference>
    <Reference Type="http://www.w3.org/2000/09/xmldsig#Object" URI="#idOfficeObject">
      <DigestMethod Algorithm="http://www.w3.org/2001/04/xmlenc#sha256"/>
      <DigestValue>jwm5rArvqYDFNXbjnxzIA4UrzTOLHu3XRmzQR7CT4OU=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i1z8SBaOxmeQuQPUbUfkKD+sZgLRLd4/LejkYsoHlpo=</DigestValue>
    </Reference>
  </SignedInfo>
  <SignatureValue>NImgMxdzK8Ex0dCPu2mwGi8+Dr6qXTk06CT6SHEfwHlYNFeRZR/cA2BrU1Nqg2xIF0Ae8MZw053f
d0sgzv6rWqMn5bGkmWs95mQVwlmfKwAN1owJIq4AXnkgiP2nYeiDzA1tgrPkHNlZN+J2G/Oxk9ij
B1VG2wsNm4/HfnovkRpi1W6iQXyIy3H7e/T6U6yo2JxtrSQUZAx0h8tASTtz0EsLht23t6HmOi0y
Op+Yg8vt22/H60CysBz1eWu+OtKhWPcywNtZf20ObOTqWK0RV2O1KVTr+QB69kKVWr9ztJBGVbSc
ogsFI16RgXeCNhw1sY+5lpaxsQPVviKhHTFX8A==</SignatureValue>
  <KeyInfo>
    <X509Data>
      <X509Certificate>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YmB4qAzWfOdaJcUikJgDGV+bppYOBpC82bSeG0cx3+Q=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ACNNS2y9Rn1cuBDb7JTWvzE5S5WET1ZcY9qYaai3OoA=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ACNNS2y9Rn1cuBDb7JTWvzE5S5WET1ZcY9qYaai3OoA=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4vhJWcQMDbs3fGONculV3iPxadrcFzALSNoNH9g9ZZQ=</DigestValue>
      </Reference>
      <Reference URI="/word/document.xml?ContentType=application/vnd.openxmlformats-officedocument.wordprocessingml.document.main+xml">
        <DigestMethod Algorithm="http://www.w3.org/2001/04/xmlenc#sha256"/>
        <DigestValue>hxF+rJh/MWnfsvEWahB60OLkSJQEucVLKQeVAmCNKvc=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LuHXEZ56RDdwoXNpcLB2kQaVGRELgeYb1159leX8GtA=</DigestValue>
      </Reference>
      <Reference URI="/word/embeddings/Microsoft_Word_Document1.docx?ContentType=application/vnd.openxmlformats-officedocument.wordprocessingml.document">
        <DigestMethod Algorithm="http://www.w3.org/2001/04/xmlenc#sha256"/>
        <DigestValue>D+Emheisi5aggxDNRIw1vc87mMuRLhHL4fQ6JFFbcI4=</DigestValue>
      </Reference>
      <Reference URI="/word/endnotes.xml?ContentType=application/vnd.openxmlformats-officedocument.wordprocessingml.endnotes+xml">
        <DigestMethod Algorithm="http://www.w3.org/2001/04/xmlenc#sha256"/>
        <DigestValue>vnRf1cIzGwlx9L1y+JX5An4lFYzzZ7ilbdvsf9axoLA=</DigestValue>
      </Reference>
      <Reference URI="/word/fontTable.xml?ContentType=application/vnd.openxmlformats-officedocument.wordprocessingml.fontTable+xml">
        <DigestMethod Algorithm="http://www.w3.org/2001/04/xmlenc#sha256"/>
        <DigestValue>vvO/Fj+8tQQk+DHFpJV3rEKA6c52hSLMHpwSiBun3R8=</DigestValue>
      </Reference>
      <Reference URI="/word/footer1.xml?ContentType=application/vnd.openxmlformats-officedocument.wordprocessingml.footer+xml">
        <DigestMethod Algorithm="http://www.w3.org/2001/04/xmlenc#sha256"/>
        <DigestValue>UOCHN6nmOSA1CKd+5WpDZBa3d/FwnDO92HGtN0uVqeQ=</DigestValue>
      </Reference>
      <Reference URI="/word/footer2.xml?ContentType=application/vnd.openxmlformats-officedocument.wordprocessingml.footer+xml">
        <DigestMethod Algorithm="http://www.w3.org/2001/04/xmlenc#sha256"/>
        <DigestValue>2DTWzEN58qZDYya6MAWOQWEPT6zX0V8edAVD2Rc8Uuw=</DigestValue>
      </Reference>
      <Reference URI="/word/footnotes.xml?ContentType=application/vnd.openxmlformats-officedocument.wordprocessingml.footnotes+xml">
        <DigestMethod Algorithm="http://www.w3.org/2001/04/xmlenc#sha256"/>
        <DigestValue>wLUEBrZxf8z8qXaJ5EwJ/YNHwequ3FuQJsZ+RfXLUCA=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LufIlXV/hlolr9eoJqprokjnTy61FWu9DkRw0eGbRXQ=</DigestValue>
      </Reference>
      <Reference URI="/word/glossary/fontTable.xml?ContentType=application/vnd.openxmlformats-officedocument.wordprocessingml.fontTable+xml">
        <DigestMethod Algorithm="http://www.w3.org/2001/04/xmlenc#sha256"/>
        <DigestValue>vvO/Fj+8tQQk+DHFpJV3rEKA6c52hSLMHpwSiBun3R8=</DigestValue>
      </Reference>
      <Reference URI="/word/glossary/settings.xml?ContentType=application/vnd.openxmlformats-officedocument.wordprocessingml.settings+xml">
        <DigestMethod Algorithm="http://www.w3.org/2001/04/xmlenc#sha256"/>
        <DigestValue>CuUFixYhT2WUxeFuQgpGv2tMhkA2sROb00+d1y3SFvk=</DigestValue>
      </Reference>
      <Reference URI="/word/glossary/styles.xml?ContentType=application/vnd.openxmlformats-officedocument.wordprocessingml.styles+xml">
        <DigestMethod Algorithm="http://www.w3.org/2001/04/xmlenc#sha256"/>
        <DigestValue>0uGdOBBKlCpOg3DxJCWziGPGdxHKQjdUh+ZkqWqvqg4=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psDQgPSI3RWUCK0ddH0adxgwpSOH56HASDx+K9dquoM=</DigestValue>
      </Reference>
      <Reference URI="/word/header2.xml?ContentType=application/vnd.openxmlformats-officedocument.wordprocessingml.header+xml">
        <DigestMethod Algorithm="http://www.w3.org/2001/04/xmlenc#sha256"/>
        <DigestValue>FPuBIjcMPeF3wT6xBak7WnfxsvUyuPS0OwmplAe3j78=</DigestValue>
      </Reference>
      <Reference URI="/word/media/image1.jpg?ContentType=image/jpeg">
        <DigestMethod Algorithm="http://www.w3.org/2001/04/xmlenc#sha256"/>
        <DigestValue>8xRNi4H2QrwjDxwCM4n5TAAev3uWefoIn5sJG5VZ07U=</DigestValue>
      </Reference>
      <Reference URI="/word/media/image2.emf?ContentType=image/x-emf">
        <DigestMethod Algorithm="http://www.w3.org/2001/04/xmlenc#sha256"/>
        <DigestValue>MjFp4G9LmgDUSnPnKurNo8kkvwzT9U2qL6Pq9DxfLQM=</DigestValue>
      </Reference>
      <Reference URI="/word/media/image3.emf?ContentType=image/x-emf">
        <DigestMethod Algorithm="http://www.w3.org/2001/04/xmlenc#sha256"/>
        <DigestValue>GD87R/j6fOGOs3h8zgmG/yOsONwOu6x2L3bWilMGYVs=</DigestValue>
      </Reference>
      <Reference URI="/word/media/image4.tmp?ContentType=image/png">
        <DigestMethod Algorithm="http://www.w3.org/2001/04/xmlenc#sha256"/>
        <DigestValue>UQYmQT66BECq3i4SCPFfV8wkjaaWahv+rLxMLoxxxvc=</DigestValue>
      </Reference>
      <Reference URI="/word/media/image5.jpeg?ContentType=image/jpeg">
        <DigestMethod Algorithm="http://www.w3.org/2001/04/xmlenc#sha256"/>
        <DigestValue>dqPEdAE9MCx/dINV6dD4uV0YK4KV2DwGqB9BYqNDUu8=</DigestValue>
      </Reference>
      <Reference URI="/word/numbering.xml?ContentType=application/vnd.openxmlformats-officedocument.wordprocessingml.numbering+xml">
        <DigestMethod Algorithm="http://www.w3.org/2001/04/xmlenc#sha256"/>
        <DigestValue>TPpvn7B+Wmlqt99C5yxXOSaKHdA4+8IQplFwiGkm9v0=</DigestValue>
      </Reference>
      <Reference URI="/word/settings.xml?ContentType=application/vnd.openxmlformats-officedocument.wordprocessingml.settings+xml">
        <DigestMethod Algorithm="http://www.w3.org/2001/04/xmlenc#sha256"/>
        <DigestValue>eeXcS/xuQEpk7mcG0JJWPABlCvUDu5Dxd6M3pHN8j9s=</DigestValue>
      </Reference>
      <Reference URI="/word/styles.xml?ContentType=application/vnd.openxmlformats-officedocument.wordprocessingml.styles+xml">
        <DigestMethod Algorithm="http://www.w3.org/2001/04/xmlenc#sha256"/>
        <DigestValue>FPq+P6/9ymc1AGTKVSx1cPQkqgYe7ApgFnAxDc68cKc=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/LYMpontWqLMtgR9sbFPQDq1sSKGBo2xG/hcHnwF0dc=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2023-06-23T02:39:08Z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16.0.15601/23</OfficeVersion>
          <ApplicationVersion>16.0.15601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2023-06-23T02:39:08Z</xd:SigningTime>
          <xd:SigningCertificate>
            <xd:Cert>
              <xd:CertDigest>
                <DigestMethod Algorithm="http://www.w3.org/2001/04/xmlenc#sha256"/>
                <DigestValue>wm085Gh1WENB3GMr//RVhto9cyj6yfCrqiJMQ55LSo0=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446017871263639811155024620840586103526832215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JzCCCw+gAwIBAgITSwAAAAXb/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/EiPxLtGHjLTEaACg7j8gIQpw2ayZmLBpXmxIHF83NPw2Lhf72t6WqZlVog/FQzT6c13PupFuEKpgrd/3Kz+InUVCyzn2PrfEk72DDpSTs25SEgNEBe8tNBflhnWDUfJdYBmHxbiz+ax9ogui3IoZ38MkhIruPni2KxEuc93OMGCLqSg9Fh91l6NAvFPCd44bKrWt9WTn1mDpgkYMqLXvSJfmrUc39t+mYBYvmzzvhaDGiGa44c1v3UEMtLCkCZxr4JX15p6nHHrro1Ht4rYbjZE+UgsvfU3iIruGsOrOmyAPTd8ESwGnmR8cVUtjvuJAzAgB2UCAwEAAaOCCIEwggh9MBIGCSsGAQQBgjcVAQQFAgMBAAEwIwYJKwYBBAGCNxUCBBYEFOY7fUWsDL4+b/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gYJKoZIhvcNAQcCoIIKwzCCCr8CAQMxDzANBglghkgBZQMEAgEFADBzBgsqhkiG9w0BCRABBKBkBGIwYAIBAQYIYIE8AQEBAQUwMTANBglghkgBZQMEAgEFAAQg4F801adbnfrcIRk1xp5W96b4BLZqZKRrkIqekWnR+DQCBBTdUGsYDzIwMjMwNjIzMDIzOTE1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</xd:EncapsulatedCRLValue>
                <xd:EncapsulatedCRLValue>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WOB/2K5+bJEAragXITImcX8hI8jSPQeKC9dYvr/WcaU=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1672555889920220192711854395991189670244384773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OCSPRefs>
              <xd:OCSPRef>
                <xd:OCSPIdentifier>
                  <xd:ResponderID>
                    <xd:ByKey>b6JLM/ZdBzeOrGSDY7QohBAOxc4=</xd:ByKey>
                  </xd:ResponderID>
                  <xd:ProducedAt>2023-06-23T02:39:07Z</xd:ProducedAt>
                </xd:OCSPIdentifier>
                <xd:DigestAlgAndValue>
                  <DigestMethod Algorithm="http://www.w3.org/2001/04/xmlenc#sha256"/>
                  <DigestValue>qS98t7iYBcNcPY2ME2xn/jnTVNYieZLWWjAkjNOK7Wg=</DigestValue>
                </xd:DigestAlgAndValue>
              </xd:OCSPRef>
            </xd:OCSPRefs>
            <xd:CRLRefs>
              <xd:CRLRef>
                <xd:DigestAlgAndValue>
                  <DigestMethod Algorithm="http://www.w3.org/2001/04/xmlenc#sha256"/>
                  <DigestValue>+lYs/R4OFL1Y4ZP3DJ2j1aBBr1D4Sdtwii/SZgyKbLk=</DigestValue>
                </xd:DigestAlgAndValue>
                <xd:CRLIdentifier>
                  <xd:Issuer>CN=CA POLITICA PERSONA FISICA - COSTA RICA v2, OU=DCFD, O=MICITT, C=CR, SERIALNUMBER=CPJ-2-100-098311</xd:Issuer>
                  <xd:IssueTime>2023-04-27T19:05:50Z</xd:IssueTime>
                </xd:CRLIdentifier>
              </xd:CRLRef>
              <xd:CRLRef>
                <xd:DigestAlgAndValue>
                  <DigestMethod Algorithm="http://www.w3.org/2001/04/xmlenc#sha256"/>
                  <DigestValue>NGkoo+MZaRupSexO4vvkUrSnZytfNN9NDbP2dRCMT8M=</DigestValue>
                </xd:DigestAlgAndValue>
                <xd:CRLIdentifier>
                  <xd:Issuer>CN=CA RAIZ NACIONAL - COSTA RICA v2, C=CR, O=MICITT, OU=DCFD, SERIALNUMBER=CPJ-2-100-098311</xd:Issuer>
                  <xd:IssueTime>2023-03-07T15:16:54Z</xd:IssueTime>
                </xd:CRLIdentifier>
              </xd:CRLRef>
            </xd:CRLRefs>
          </xd:CompleteRevocationRefs>
          <xd:RevocationValues>
            <xd:OCSPValues>
              <xd:EncapsulatedOCSPValue>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</xd:EncapsulatedOCSPValue>
            </xd:OCSPValues>
            <xd:CRLValues>
              <xd:EncapsulatedCRLValue>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</xd:EncapsulatedCRLValue>
              <xd:EncapsulatedCRLValue>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</xd:EncapsulatedCRLValue>
            </xd:CRLValues>
          </xd:RevocationValues>
          <xd:SigAndRefsTimeStamp>
            <CanonicalizationMethod Algorithm="http://www.w3.org/TR/2001/REC-xml-c14n-20010315"/>
            <xd:EncapsulatedTimeStamp>MIIK0gYJKoZIhvcNAQcCoIIKwzCCCr8CAQMxDzANBglghkgBZQMEAgEFADBzBgsqhkiG9w0BCRABBKBkBGIwYAIBAQYIYIE8AQEBAQUwMTANBglghkgBZQMEAgEFAAQgY9eiKD/PGh0Cw4yEhVmXZh0wlkidU+g9ybeBU9+qjN4CBBTdUGwYDzIwMjMwNjIzMDIzOTE1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</xd:EncapsulatedTimeStamp>
          </xd:SigAndRefsTimeStamp>
        </xd:UnsignedSignatureProperties>
      </xd:Un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VgDohlJi2ExHWGDDSZWsV3ncTJ5folqA5sVllu8I5Vg=</DigestValue>
    </Reference>
    <Reference Type="http://www.w3.org/2000/09/xmldsig#Object" URI="#idOfficeObject">
      <DigestMethod Algorithm="http://www.w3.org/2001/04/xmlenc#sha256"/>
      <DigestValue>jjfBIpyGTuV1Fdxdj8Z+RtNtLefBUZL2z/+M5eWSB1g=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btGSLyQtxXNI26yuHSI7nO/mQ/sbkA4DiVTjUoKyvgY=</DigestValue>
    </Reference>
  </SignedInfo>
  <SignatureValue>dCnGBZ+qylHLKaJ9wqBpOkhx985/gxXdj1YJW9JfZ6j85r1/DX+ph19c5nyk9j6s62G+vJaCqMT4
obDY1Yy+dCZhQn5nDm4zCrW4aoKe9xnwNVApNH0pC8rTRbeywqshE6VWotLH9sSwAndq99g2WJ3S
dC48RVWBu/ixas0mNUzRlg8obeDdtb7bxRXF8gLZjSOGbXfIOjP61RkUxkNTx/Jygq//rHboX50y
qnwqY9QmBt4JBdrZ0JqVyM5k2zX9k1qxlX6BO/Bbeu+HHqz6T/i1FiLMgLZTv084MMJu9IfS3xzM
RIPmi970fLmKhT6VIifISf/uanK/fAezQBo8OA==</SignatureValue>
  <KeyInfo>
    <X509Data>
      <X509Certificate>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+ZcYhqXLa4F/gbnScoGev3gCAWQCAQcwEwYDVR0lBAwwCgYIKwYBBQUHAwQwGwYJKwYBBAGCNxUKBA4wDDAKBggrBgEFBQcDBDAVBgNVHSAEDjAMMAoGCGCBPAEBAQECMA0GCSqGSIb3DQEBCwUAA4IBAQCWyJBNVMb+ws2ZshTHdm7JN8XqeehM4cMXony8OzrmR8OlOGytEEBJl3908nBgUFlB3mWQ8XWq2Vx3Xe2OyL/jvLEt/vxtYd+Uv0r4wo/xEvx47iSrrY9qpUSCnDvFn3PLoObRCrna/39sD16mdhQDOt3PTPcZplqWGP6Q9CzSNVpkHNf6xYtIVWyDapTZUH/Xw5YAOnmMwlVhfJx6+pQoDOoBk0bCaCOsYRUfchIyxNWUfr1J5DaXdWpxeT9rmkR3TcS5DUWdRAZcUlinE71C7P52rakI/1+X/cb/22+6vLQ+rY+RpYft3zegNsq5aqpvYhDq4NkMdxYoxPVWzTF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YmB4qAzWfOdaJcUikJgDGV+bppYOBpC82bSeG0cx3+Q=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ACNNS2y9Rn1cuBDb7JTWvzE5S5WET1ZcY9qYaai3OoA=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ACNNS2y9Rn1cuBDb7JTWvzE5S5WET1ZcY9qYaai3OoA=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4vhJWcQMDbs3fGONculV3iPxadrcFzALSNoNH9g9ZZQ=</DigestValue>
      </Reference>
      <Reference URI="/word/document.xml?ContentType=application/vnd.openxmlformats-officedocument.wordprocessingml.document.main+xml">
        <DigestMethod Algorithm="http://www.w3.org/2001/04/xmlenc#sha256"/>
        <DigestValue>hxF+rJh/MWnfsvEWahB60OLkSJQEucVLKQeVAmCNKvc=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LuHXEZ56RDdwoXNpcLB2kQaVGRELgeYb1159leX8GtA=</DigestValue>
      </Reference>
      <Reference URI="/word/embeddings/Microsoft_Word_Document1.docx?ContentType=application/vnd.openxmlformats-officedocument.wordprocessingml.document">
        <DigestMethod Algorithm="http://www.w3.org/2001/04/xmlenc#sha256"/>
        <DigestValue>D+Emheisi5aggxDNRIw1vc87mMuRLhHL4fQ6JFFbcI4=</DigestValue>
      </Reference>
      <Reference URI="/word/endnotes.xml?ContentType=application/vnd.openxmlformats-officedocument.wordprocessingml.endnotes+xml">
        <DigestMethod Algorithm="http://www.w3.org/2001/04/xmlenc#sha256"/>
        <DigestValue>vnRf1cIzGwlx9L1y+JX5An4lFYzzZ7ilbdvsf9axoLA=</DigestValue>
      </Reference>
      <Reference URI="/word/fontTable.xml?ContentType=application/vnd.openxmlformats-officedocument.wordprocessingml.fontTable+xml">
        <DigestMethod Algorithm="http://www.w3.org/2001/04/xmlenc#sha256"/>
        <DigestValue>vvO/Fj+8tQQk+DHFpJV3rEKA6c52hSLMHpwSiBun3R8=</DigestValue>
      </Reference>
      <Reference URI="/word/footer1.xml?ContentType=application/vnd.openxmlformats-officedocument.wordprocessingml.footer+xml">
        <DigestMethod Algorithm="http://www.w3.org/2001/04/xmlenc#sha256"/>
        <DigestValue>UOCHN6nmOSA1CKd+5WpDZBa3d/FwnDO92HGtN0uVqeQ=</DigestValue>
      </Reference>
      <Reference URI="/word/footer2.xml?ContentType=application/vnd.openxmlformats-officedocument.wordprocessingml.footer+xml">
        <DigestMethod Algorithm="http://www.w3.org/2001/04/xmlenc#sha256"/>
        <DigestValue>2DTWzEN58qZDYya6MAWOQWEPT6zX0V8edAVD2Rc8Uuw=</DigestValue>
      </Reference>
      <Reference URI="/word/footnotes.xml?ContentType=application/vnd.openxmlformats-officedocument.wordprocessingml.footnotes+xml">
        <DigestMethod Algorithm="http://www.w3.org/2001/04/xmlenc#sha256"/>
        <DigestValue>wLUEBrZxf8z8qXaJ5EwJ/YNHwequ3FuQJsZ+RfXLUCA=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LufIlXV/hlolr9eoJqprokjnTy61FWu9DkRw0eGbRXQ=</DigestValue>
      </Reference>
      <Reference URI="/word/glossary/fontTable.xml?ContentType=application/vnd.openxmlformats-officedocument.wordprocessingml.fontTable+xml">
        <DigestMethod Algorithm="http://www.w3.org/2001/04/xmlenc#sha256"/>
        <DigestValue>vvO/Fj+8tQQk+DHFpJV3rEKA6c52hSLMHpwSiBun3R8=</DigestValue>
      </Reference>
      <Reference URI="/word/glossary/settings.xml?ContentType=application/vnd.openxmlformats-officedocument.wordprocessingml.settings+xml">
        <DigestMethod Algorithm="http://www.w3.org/2001/04/xmlenc#sha256"/>
        <DigestValue>CuUFixYhT2WUxeFuQgpGv2tMhkA2sROb00+d1y3SFvk=</DigestValue>
      </Reference>
      <Reference URI="/word/glossary/styles.xml?ContentType=application/vnd.openxmlformats-officedocument.wordprocessingml.styles+xml">
        <DigestMethod Algorithm="http://www.w3.org/2001/04/xmlenc#sha256"/>
        <DigestValue>0uGdOBBKlCpOg3DxJCWziGPGdxHKQjdUh+ZkqWqvqg4=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psDQgPSI3RWUCK0ddH0adxgwpSOH56HASDx+K9dquoM=</DigestValue>
      </Reference>
      <Reference URI="/word/header2.xml?ContentType=application/vnd.openxmlformats-officedocument.wordprocessingml.header+xml">
        <DigestMethod Algorithm="http://www.w3.org/2001/04/xmlenc#sha256"/>
        <DigestValue>FPuBIjcMPeF3wT6xBak7WnfxsvUyuPS0OwmplAe3j78=</DigestValue>
      </Reference>
      <Reference URI="/word/media/image1.jpg?ContentType=image/jpeg">
        <DigestMethod Algorithm="http://www.w3.org/2001/04/xmlenc#sha256"/>
        <DigestValue>8xRNi4H2QrwjDxwCM4n5TAAev3uWefoIn5sJG5VZ07U=</DigestValue>
      </Reference>
      <Reference URI="/word/media/image2.emf?ContentType=image/x-emf">
        <DigestMethod Algorithm="http://www.w3.org/2001/04/xmlenc#sha256"/>
        <DigestValue>MjFp4G9LmgDUSnPnKurNo8kkvwzT9U2qL6Pq9DxfLQM=</DigestValue>
      </Reference>
      <Reference URI="/word/media/image3.emf?ContentType=image/x-emf">
        <DigestMethod Algorithm="http://www.w3.org/2001/04/xmlenc#sha256"/>
        <DigestValue>GD87R/j6fOGOs3h8zgmG/yOsONwOu6x2L3bWilMGYVs=</DigestValue>
      </Reference>
      <Reference URI="/word/media/image4.tmp?ContentType=image/png">
        <DigestMethod Algorithm="http://www.w3.org/2001/04/xmlenc#sha256"/>
        <DigestValue>UQYmQT66BECq3i4SCPFfV8wkjaaWahv+rLxMLoxxxvc=</DigestValue>
      </Reference>
      <Reference URI="/word/media/image5.jpeg?ContentType=image/jpeg">
        <DigestMethod Algorithm="http://www.w3.org/2001/04/xmlenc#sha256"/>
        <DigestValue>dqPEdAE9MCx/dINV6dD4uV0YK4KV2DwGqB9BYqNDUu8=</DigestValue>
      </Reference>
      <Reference URI="/word/numbering.xml?ContentType=application/vnd.openxmlformats-officedocument.wordprocessingml.numbering+xml">
        <DigestMethod Algorithm="http://www.w3.org/2001/04/xmlenc#sha256"/>
        <DigestValue>TPpvn7B+Wmlqt99C5yxXOSaKHdA4+8IQplFwiGkm9v0=</DigestValue>
      </Reference>
      <Reference URI="/word/settings.xml?ContentType=application/vnd.openxmlformats-officedocument.wordprocessingml.settings+xml">
        <DigestMethod Algorithm="http://www.w3.org/2001/04/xmlenc#sha256"/>
        <DigestValue>eeXcS/xuQEpk7mcG0JJWPABlCvUDu5Dxd6M3pHN8j9s=</DigestValue>
      </Reference>
      <Reference URI="/word/styles.xml?ContentType=application/vnd.openxmlformats-officedocument.wordprocessingml.styles+xml">
        <DigestMethod Algorithm="http://www.w3.org/2001/04/xmlenc#sha256"/>
        <DigestValue>FPq+P6/9ymc1AGTKVSx1cPQkqgYe7ApgFnAxDc68cKc=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/LYMpontWqLMtgR9sbFPQDq1sSKGBo2xG/hcHnwF0dc=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2023-06-22T17:18:53Z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16.0.15601/23</OfficeVersion>
          <ApplicationVersion>16.0.15601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2023-06-22T17:18:53Z</xd:SigningTime>
          <xd:SigningCertificate>
            <xd:Cert>
              <xd:CertDigest>
                <DigestMethod Algorithm="http://www.w3.org/2001/04/xmlenc#sha256"/>
                <DigestValue>ST0rjk/zqNgIUIK6qEXyMll6fccMMLjb3yQ0XmTdSrM=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446019151014709188304337118888377421975550750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JzCCCw+gAwIBAgITSwAAAAXb/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/EiPxLtGHjLTEaACg7j8gIQpw2ayZmLBpXmxIHF83NPw2Lhf72t6WqZlVog/FQzT6c13PupFuEKpgrd/3Kz+InUVCyzn2PrfEk72DDpSTs25SEgNEBe8tNBflhnWDUfJdYBmHxbiz+ax9ogui3IoZ38MkhIruPni2KxEuc93OMGCLqSg9Fh91l6NAvFPCd44bKrWt9WTn1mDpgkYMqLXvSJfmrUc39t+mYBYvmzzvhaDGiGa44c1v3UEMtLCkCZxr4JX15p6nHHrro1Ht4rYbjZE+UgsvfU3iIruGsOrOmyAPTd8ESwGnmR8cVUtjvuJAzAgB2UCAwEAAaOCCIEwggh9MBIGCSsGAQQBgjcVAQQFAgMBAAEwIwYJKwYBBAGCNxUCBBYEFOY7fUWsDL4+b/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gYJKoZIhvcNAQcCoIIKwzCCCr8CAQMxDzANBglghkgBZQMEAgEFADBzBgsqhkiG9w0BCRABBKBkBGIwYAIBAQYIYIE8AQEBAQUwMTANBglghkgBZQMEAgEFAAQgA90coc8RtYM0tsPCKjWUjdHWMu1zrTpPSszUsn3RmJcCBBTZUCcYDzIwMjMwNjIyMTcxOTA1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</xd:EncapsulatedCRLValue>
                <xd:EncapsulatedCRLValue>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WOB/2K5+bJEAragXITImcX8hI8jSPQeKC9dYvr/WcaU=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1672555889920220192711854395991189670244384773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OCSPRefs>
              <xd:OCSPRef>
                <xd:OCSPIdentifier>
                  <xd:ResponderID>
                    <xd:ByKey>b6JLM/ZdBzeOrGSDY7QohBAOxc4=</xd:ByKey>
                  </xd:ResponderID>
                  <xd:ProducedAt>2023-06-22T17:17:58Z</xd:ProducedAt>
                </xd:OCSPIdentifier>
                <xd:DigestAlgAndValue>
                  <DigestMethod Algorithm="http://www.w3.org/2001/04/xmlenc#sha256"/>
                  <DigestValue>S/fpr/ifGSqWBhBi2ZkFNsJJ1Vy4jY5MJd/WCiWkCQ4=</DigestValue>
                </xd:DigestAlgAndValue>
              </xd:OCSPRef>
            </xd:OCSPRefs>
            <xd:CRLRefs>
              <xd:CRLRef>
                <xd:DigestAlgAndValue>
                  <DigestMethod Algorithm="http://www.w3.org/2001/04/xmlenc#sha256"/>
                  <DigestValue>+lYs/R4OFL1Y4ZP3DJ2j1aBBr1D4Sdtwii/SZgyKbLk=</DigestValue>
                </xd:DigestAlgAndValue>
                <xd:CRLIdentifier>
                  <xd:Issuer>CN=CA POLITICA PERSONA FISICA - COSTA RICA v2, OU=DCFD, O=MICITT, C=CR, SERIALNUMBER=CPJ-2-100-098311</xd:Issuer>
                  <xd:IssueTime>2023-04-27T19:05:50Z</xd:IssueTime>
                </xd:CRLIdentifier>
              </xd:CRLRef>
              <xd:CRLRef>
                <xd:DigestAlgAndValue>
                  <DigestMethod Algorithm="http://www.w3.org/2001/04/xmlenc#sha256"/>
                  <DigestValue>NGkoo+MZaRupSexO4vvkUrSnZytfNN9NDbP2dRCMT8M=</DigestValue>
                </xd:DigestAlgAndValue>
                <xd:CRLIdentifier>
                  <xd:Issuer>CN=CA RAIZ NACIONAL - COSTA RICA v2, C=CR, O=MICITT, OU=DCFD, SERIALNUMBER=CPJ-2-100-098311</xd:Issuer>
                  <xd:IssueTime>2023-03-07T15:16:54Z</xd:IssueTime>
                </xd:CRLIdentifier>
              </xd:CRLRef>
            </xd:CRLRefs>
          </xd:CompleteRevocationRefs>
          <xd:RevocationValues>
            <xd:OCSPValues>
              <xd:EncapsulatedOCSPValue>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</xd:EncapsulatedOCSPValue>
            </xd:OCSPValues>
            <xd:CRLValues>
              <xd:EncapsulatedCRLValue>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</xd:EncapsulatedCRLValue>
              <xd:EncapsulatedCRLValue>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</xd:EncapsulatedCRLValue>
            </xd:CRLValues>
          </xd:RevocationValues>
          <xd:SigAndRefsTimeStamp>
            <CanonicalizationMethod Algorithm="http://www.w3.org/TR/2001/REC-xml-c14n-20010315"/>
            <xd:EncapsulatedTimeStamp>MIIK0gYJKoZIhvcNAQcCoIIKwzCCCr8CAQMxDzANBglghkgBZQMEAgEFADBzBgsqhkiG9w0BCRABBKBkBGIwYAIBAQYIYIE8AQEBAQUwMTANBglghkgBZQMEAgEFAAQgjEJfYAl0JpVAftMGqyF3aj4kSnK6BYeED4NIrYFs+30CBBTZUCwYDzIwMjMwNjIyMTcxOTA2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</xd:EncapsulatedTimeStamp>
          </xd:SigAndRefsTimeStamp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D768B88D3D084E9026CB6F1B8798F4" ma:contentTypeVersion="10" ma:contentTypeDescription="Crear nuevo documento." ma:contentTypeScope="" ma:versionID="5e6602e6dbe797301d41962f46e513e0">
  <xsd:schema xmlns:xsd="http://www.w3.org/2001/XMLSchema" xmlns:xs="http://www.w3.org/2001/XMLSchema" xmlns:p="http://schemas.microsoft.com/office/2006/metadata/properties" xmlns:ns2="3d196b9c-3f10-47c2-b218-6094a50122a4" xmlns:ns3="f98666fa-fc93-4cf2-9679-f47c1b2c9ba3" targetNamespace="http://schemas.microsoft.com/office/2006/metadata/properties" ma:root="true" ma:fieldsID="a94b40f95a18cb4e0e73e06ec0098f6d" ns2:_="" ns3:_="">
    <xsd:import namespace="3d196b9c-3f10-47c2-b218-6094a50122a4"/>
    <xsd:import namespace="f98666fa-fc93-4cf2-9679-f47c1b2c9ba3"/>
    <xsd:element name="properties">
      <xsd:complexType>
        <xsd:sequence>
          <xsd:element name="documentManagement">
            <xsd:complexType>
              <xsd:all>
                <xsd:element ref="ns2:Evento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96b9c-3f10-47c2-b218-6094a50122a4" elementFormDefault="qualified">
    <xsd:import namespace="http://schemas.microsoft.com/office/2006/documentManagement/types"/>
    <xsd:import namespace="http://schemas.microsoft.com/office/infopath/2007/PartnerControls"/>
    <xsd:element name="Evento" ma:index="8" nillable="true" ma:displayName="Evento" ma:format="Hyperlink" ma:internalName="Evento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666fa-fc93-4cf2-9679-f47c1b2c9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vento xmlns="3d196b9c-3f10-47c2-b218-6094a50122a4">
      <Url>https://si.supen.fi.cr/Tramites/Tram_Detalle_Evento.aspx?evento=2023007142&amp;op=3</Url>
      <Description>2023007142</Description>
    </Evento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8524D-9757-4E2E-BC42-5A5E6E179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96b9c-3f10-47c2-b218-6094a50122a4"/>
    <ds:schemaRef ds:uri="f98666fa-fc93-4cf2-9679-f47c1b2c9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54265-9611-4717-9919-210EAE0D58EE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3d196b9c-3f10-47c2-b218-6094a50122a4"/>
    <ds:schemaRef ds:uri="http://schemas.openxmlformats.org/package/2006/metadata/core-properties"/>
    <ds:schemaRef ds:uri="f98666fa-fc93-4cf2-9679-f47c1b2c9ba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A73CD5-6631-4F86-AC3B-6800D98960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F76FF4-B4F2-48A4-B355-58562D3E5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Machote SP</Template>
  <TotalTime>38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2023SP440.docx</vt:lpstr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2023SP440.docx</dc:title>
  <dc:subject/>
  <dc:creator>ROJAS VALVERDE DIEGO ANTONIO</dc:creator>
  <cp:keywords/>
  <dc:description/>
  <cp:lastModifiedBy>PACHECO UMANA ADRIAN RICARDO</cp:lastModifiedBy>
  <cp:revision>36</cp:revision>
  <dcterms:created xsi:type="dcterms:W3CDTF">2023-03-31T21:11:00Z</dcterms:created>
  <dcterms:modified xsi:type="dcterms:W3CDTF">2023-06-21T23:18:00Z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0x010100E4D768B88D3D084E9026CB6F1B8798F4</vt:lpwstr>
  </property>
  <property fmtid="{D5CDD505-2E9C-101B-9397-08002B2CF9AE}" pid="3" name="IsMyDocuments">
    <vt:bool>true</vt:bool>
  </property>
  <property fmtid="{D5CDD505-2E9C-101B-9397-08002B2CF9AE}" pid="4" name="MSIP_Label_b8b4be34-365a-4a68-b9fb-75c1b6874315_Enabled">
    <vt:lpwstr>true</vt:lpwstr>
  </property>
  <property fmtid="{D5CDD505-2E9C-101B-9397-08002B2CF9AE}" pid="5" name="MSIP_Label_b8b4be34-365a-4a68-b9fb-75c1b6874315_SetDate">
    <vt:lpwstr>2023-06-21T23:18:13Z</vt:lpwstr>
  </property>
  <property fmtid="{D5CDD505-2E9C-101B-9397-08002B2CF9AE}" pid="6" name="MSIP_Label_b8b4be34-365a-4a68-b9fb-75c1b6874315_Method">
    <vt:lpwstr>Standard</vt:lpwstr>
  </property>
  <property fmtid="{D5CDD505-2E9C-101B-9397-08002B2CF9AE}" pid="7" name="MSIP_Label_b8b4be34-365a-4a68-b9fb-75c1b6874315_Name">
    <vt:lpwstr>b8b4be34-365a-4a68-b9fb-75c1b6874315</vt:lpwstr>
  </property>
  <property fmtid="{D5CDD505-2E9C-101B-9397-08002B2CF9AE}" pid="8" name="MSIP_Label_b8b4be34-365a-4a68-b9fb-75c1b6874315_SiteId">
    <vt:lpwstr>618d0a45-25a6-4618-9f80-8f70a435ee52</vt:lpwstr>
  </property>
  <property fmtid="{D5CDD505-2E9C-101B-9397-08002B2CF9AE}" pid="9" name="MSIP_Label_b8b4be34-365a-4a68-b9fb-75c1b6874315_ActionId">
    <vt:lpwstr>72dd1ea8-a92a-45ea-9399-0f34c3997482</vt:lpwstr>
  </property>
  <property fmtid="{D5CDD505-2E9C-101B-9397-08002B2CF9AE}" pid="10" name="MSIP_Label_b8b4be34-365a-4a68-b9fb-75c1b6874315_ContentBits">
    <vt:lpwstr>2</vt:lpwstr>
  </property>
</Properties>
</file>